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1B2B" w14:textId="36937CDF" w:rsidR="005333C5" w:rsidRPr="000D454F" w:rsidRDefault="005333C5" w:rsidP="009E4F4E">
      <w:pPr>
        <w:spacing w:before="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Bücheransc</w:t>
      </w:r>
      <w:r w:rsidR="00BD2F4A" w:rsidRPr="000D454F">
        <w:rPr>
          <w:rFonts w:cs="Arial"/>
          <w:b/>
          <w:color w:val="000000" w:themeColor="text1"/>
          <w:sz w:val="20"/>
        </w:rPr>
        <w:t>haf</w:t>
      </w:r>
      <w:r w:rsidR="003A01E2" w:rsidRPr="000D454F">
        <w:rPr>
          <w:rFonts w:cs="Arial"/>
          <w:b/>
          <w:color w:val="000000" w:themeColor="text1"/>
          <w:sz w:val="20"/>
        </w:rPr>
        <w:t>fungen für das Schuljahr 202</w:t>
      </w:r>
      <w:r w:rsidR="00364BF2" w:rsidRPr="000D454F">
        <w:rPr>
          <w:rFonts w:cs="Arial"/>
          <w:b/>
          <w:color w:val="000000" w:themeColor="text1"/>
          <w:sz w:val="20"/>
        </w:rPr>
        <w:t>6</w:t>
      </w:r>
      <w:r w:rsidR="00BD2E04" w:rsidRPr="000D454F">
        <w:rPr>
          <w:rFonts w:cs="Arial"/>
          <w:b/>
          <w:color w:val="000000" w:themeColor="text1"/>
          <w:sz w:val="20"/>
        </w:rPr>
        <w:t>/2</w:t>
      </w:r>
      <w:r w:rsidR="00364BF2" w:rsidRPr="000D454F">
        <w:rPr>
          <w:rFonts w:cs="Arial"/>
          <w:b/>
          <w:color w:val="000000" w:themeColor="text1"/>
          <w:sz w:val="20"/>
        </w:rPr>
        <w:t>7</w:t>
      </w:r>
      <w:r w:rsidR="00C517BD" w:rsidRPr="000D454F">
        <w:rPr>
          <w:rFonts w:cs="Arial"/>
          <w:b/>
          <w:color w:val="000000" w:themeColor="text1"/>
          <w:sz w:val="20"/>
        </w:rPr>
        <w:t xml:space="preserve"> </w:t>
      </w:r>
      <w:r w:rsidR="00C517BD" w:rsidRPr="000D454F">
        <w:rPr>
          <w:rFonts w:cs="Arial"/>
          <w:color w:val="000000" w:themeColor="text1"/>
          <w:sz w:val="20"/>
        </w:rPr>
        <w:t>(</w:t>
      </w:r>
      <w:r w:rsidR="003A01E2" w:rsidRPr="000D454F">
        <w:rPr>
          <w:rFonts w:cs="Arial"/>
          <w:spacing w:val="4"/>
          <w:sz w:val="20"/>
        </w:rPr>
        <w:t>Stand</w:t>
      </w:r>
      <w:r w:rsidR="00D76A46" w:rsidRPr="000D454F">
        <w:rPr>
          <w:rFonts w:cs="Arial"/>
          <w:spacing w:val="4"/>
          <w:sz w:val="20"/>
        </w:rPr>
        <w:t xml:space="preserve"> Juni 202</w:t>
      </w:r>
      <w:r w:rsidR="00364BF2" w:rsidRPr="000D454F">
        <w:rPr>
          <w:rFonts w:cs="Arial"/>
          <w:spacing w:val="4"/>
          <w:sz w:val="20"/>
        </w:rPr>
        <w:t>6</w:t>
      </w:r>
      <w:r w:rsidR="00C517BD" w:rsidRPr="000D454F">
        <w:rPr>
          <w:rFonts w:cs="Arial"/>
          <w:spacing w:val="4"/>
          <w:sz w:val="20"/>
        </w:rPr>
        <w:t xml:space="preserve">)  </w:t>
      </w:r>
    </w:p>
    <w:p w14:paraId="57F84668" w14:textId="77777777" w:rsidR="00C517BD" w:rsidRPr="000D454F" w:rsidRDefault="00C517BD" w:rsidP="009E4F4E">
      <w:pPr>
        <w:spacing w:before="0"/>
        <w:rPr>
          <w:rFonts w:cs="Arial"/>
          <w:b/>
          <w:color w:val="000000" w:themeColor="text1"/>
          <w:sz w:val="20"/>
        </w:rPr>
      </w:pPr>
    </w:p>
    <w:p w14:paraId="69E4DC37" w14:textId="7143B9D3" w:rsidR="00C517BD" w:rsidRPr="000D454F" w:rsidRDefault="005333C5" w:rsidP="009E4F4E">
      <w:pPr>
        <w:spacing w:before="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Klasse 5</w:t>
      </w:r>
    </w:p>
    <w:p w14:paraId="693DA71B" w14:textId="29BA2696" w:rsidR="005333C5" w:rsidRPr="000D454F" w:rsidRDefault="005333C5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 xml:space="preserve">Lernmittel aus dem Eigenanteil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49"/>
        <w:gridCol w:w="4706"/>
        <w:gridCol w:w="1274"/>
        <w:gridCol w:w="1949"/>
        <w:gridCol w:w="884"/>
      </w:tblGrid>
      <w:tr w:rsidR="00783422" w:rsidRPr="000D454F" w14:paraId="5A93EF40" w14:textId="77777777" w:rsidTr="003440F3">
        <w:tc>
          <w:tcPr>
            <w:tcW w:w="1949" w:type="dxa"/>
          </w:tcPr>
          <w:p w14:paraId="47BD9E0B" w14:textId="3034DC2E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06" w:type="dxa"/>
            <w:vAlign w:val="bottom"/>
          </w:tcPr>
          <w:p w14:paraId="5064D833" w14:textId="0BDA0301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Green Line 1 G9</w:t>
            </w:r>
          </w:p>
        </w:tc>
        <w:tc>
          <w:tcPr>
            <w:tcW w:w="1274" w:type="dxa"/>
            <w:vAlign w:val="bottom"/>
          </w:tcPr>
          <w:p w14:paraId="47C6EBF4" w14:textId="6E94200C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49" w:type="dxa"/>
            <w:vAlign w:val="bottom"/>
          </w:tcPr>
          <w:p w14:paraId="3556B7CC" w14:textId="249B4B32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  <w:shd w:val="clear" w:color="auto" w:fill="FFFFFF"/>
              </w:rPr>
              <w:t>978-3-12-835011-0</w:t>
            </w:r>
          </w:p>
        </w:tc>
        <w:tc>
          <w:tcPr>
            <w:tcW w:w="884" w:type="dxa"/>
            <w:vAlign w:val="bottom"/>
          </w:tcPr>
          <w:p w14:paraId="5AD5E3E0" w14:textId="1D30D612" w:rsidR="003440F3" w:rsidRPr="000D454F" w:rsidRDefault="00D94AE9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2</w:t>
            </w:r>
            <w:r w:rsidR="007A0834" w:rsidRPr="000D454F">
              <w:rPr>
                <w:rFonts w:cs="Arial"/>
                <w:color w:val="000000" w:themeColor="text1"/>
                <w:sz w:val="20"/>
              </w:rPr>
              <w:t>5</w:t>
            </w:r>
            <w:r w:rsidRPr="000D454F">
              <w:rPr>
                <w:rFonts w:cs="Arial"/>
                <w:color w:val="000000" w:themeColor="text1"/>
                <w:sz w:val="20"/>
              </w:rPr>
              <w:t>,</w:t>
            </w:r>
            <w:r w:rsidR="007A0834" w:rsidRPr="000D454F">
              <w:rPr>
                <w:rFonts w:cs="Arial"/>
                <w:color w:val="000000" w:themeColor="text1"/>
                <w:sz w:val="20"/>
              </w:rPr>
              <w:t>50</w:t>
            </w:r>
            <w:r w:rsidR="003440F3" w:rsidRPr="000D454F">
              <w:rPr>
                <w:rFonts w:cs="Arial"/>
                <w:color w:val="000000" w:themeColor="text1"/>
                <w:sz w:val="20"/>
              </w:rPr>
              <w:t xml:space="preserve"> €</w:t>
            </w:r>
          </w:p>
        </w:tc>
      </w:tr>
    </w:tbl>
    <w:p w14:paraId="716620ED" w14:textId="77B1C2E3" w:rsidR="005333C5" w:rsidRPr="000D454F" w:rsidRDefault="005333C5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>Übungsmaterial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49"/>
        <w:gridCol w:w="4719"/>
        <w:gridCol w:w="1228"/>
        <w:gridCol w:w="1982"/>
        <w:gridCol w:w="884"/>
      </w:tblGrid>
      <w:tr w:rsidR="00783422" w:rsidRPr="000D454F" w14:paraId="08C4824E" w14:textId="77777777" w:rsidTr="00C15862">
        <w:tc>
          <w:tcPr>
            <w:tcW w:w="1949" w:type="dxa"/>
          </w:tcPr>
          <w:p w14:paraId="20512496" w14:textId="07D8C84A" w:rsidR="00D23D71" w:rsidRPr="000D454F" w:rsidRDefault="00D23D71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19" w:type="dxa"/>
            <w:vAlign w:val="bottom"/>
          </w:tcPr>
          <w:p w14:paraId="63F5651C" w14:textId="377C60BB" w:rsidR="00D23D71" w:rsidRPr="000D454F" w:rsidRDefault="000E69BD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Green Line 1 G9  </w:t>
            </w:r>
            <w:r w:rsidR="00D53C02" w:rsidRPr="000D454F">
              <w:rPr>
                <w:rFonts w:cs="Arial"/>
                <w:color w:val="000000" w:themeColor="text1"/>
                <w:sz w:val="20"/>
              </w:rPr>
              <w:t xml:space="preserve"> Workbook</w:t>
            </w:r>
          </w:p>
        </w:tc>
        <w:tc>
          <w:tcPr>
            <w:tcW w:w="1228" w:type="dxa"/>
            <w:vAlign w:val="bottom"/>
          </w:tcPr>
          <w:p w14:paraId="5834BC1C" w14:textId="6549E370" w:rsidR="00D23D71" w:rsidRPr="000D454F" w:rsidRDefault="000E69BD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Klett  </w:t>
            </w:r>
          </w:p>
        </w:tc>
        <w:tc>
          <w:tcPr>
            <w:tcW w:w="1982" w:type="dxa"/>
            <w:vAlign w:val="bottom"/>
          </w:tcPr>
          <w:p w14:paraId="7A216F4F" w14:textId="0E4EE357" w:rsidR="00D23D71" w:rsidRPr="000D454F" w:rsidRDefault="000E69BD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978-3-12-835015-8</w:t>
            </w:r>
          </w:p>
        </w:tc>
        <w:tc>
          <w:tcPr>
            <w:tcW w:w="884" w:type="dxa"/>
            <w:vAlign w:val="bottom"/>
          </w:tcPr>
          <w:p w14:paraId="6FB8348A" w14:textId="1D2BD48C" w:rsidR="00D23D71" w:rsidRPr="000D454F" w:rsidRDefault="007A0834" w:rsidP="000E69BD">
            <w:pPr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>11,95</w:t>
            </w:r>
            <w:r w:rsidRPr="000D454F">
              <w:rPr>
                <w:rFonts w:cs="Arial"/>
                <w:sz w:val="20"/>
              </w:rPr>
              <w:t xml:space="preserve"> </w:t>
            </w:r>
            <w:r w:rsidR="000E69BD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  <w:tr w:rsidR="00783422" w:rsidRPr="000D454F" w14:paraId="3A743B17" w14:textId="77777777" w:rsidTr="00C15862">
        <w:tc>
          <w:tcPr>
            <w:tcW w:w="1949" w:type="dxa"/>
          </w:tcPr>
          <w:p w14:paraId="6832EB12" w14:textId="74DEDFF1" w:rsidR="00B527BC" w:rsidRPr="000D454F" w:rsidRDefault="00B527BC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Mathematik</w:t>
            </w:r>
          </w:p>
        </w:tc>
        <w:tc>
          <w:tcPr>
            <w:tcW w:w="4719" w:type="dxa"/>
          </w:tcPr>
          <w:p w14:paraId="0470F0B4" w14:textId="795F41CD" w:rsidR="00B527BC" w:rsidRPr="000D454F" w:rsidRDefault="00B00E34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Arbeitsheft</w:t>
            </w:r>
            <w:r w:rsidR="00B527BC" w:rsidRPr="000D454F">
              <w:rPr>
                <w:rFonts w:cs="Arial"/>
                <w:color w:val="000000" w:themeColor="text1"/>
                <w:sz w:val="20"/>
              </w:rPr>
              <w:t xml:space="preserve"> zu </w:t>
            </w:r>
            <w:r w:rsidR="000014C3" w:rsidRPr="000D454F">
              <w:rPr>
                <w:rFonts w:cs="Arial"/>
                <w:color w:val="000000" w:themeColor="text1"/>
                <w:sz w:val="20"/>
              </w:rPr>
              <w:t>Lambacher Schweizer</w:t>
            </w:r>
            <w:r w:rsidRPr="000D454F">
              <w:rPr>
                <w:rFonts w:cs="Arial"/>
                <w:color w:val="000000" w:themeColor="text1"/>
                <w:sz w:val="20"/>
              </w:rPr>
              <w:t xml:space="preserve"> 5 (G9</w:t>
            </w:r>
            <w:r w:rsidR="00885ED0" w:rsidRPr="000D454F">
              <w:rPr>
                <w:rFonts w:cs="Arial"/>
                <w:color w:val="000000" w:themeColor="text1"/>
                <w:sz w:val="20"/>
              </w:rPr>
              <w:t>)</w:t>
            </w:r>
          </w:p>
        </w:tc>
        <w:tc>
          <w:tcPr>
            <w:tcW w:w="1228" w:type="dxa"/>
          </w:tcPr>
          <w:p w14:paraId="7BCED0BA" w14:textId="02920BA3" w:rsidR="00B527BC" w:rsidRPr="000D454F" w:rsidRDefault="000014C3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2" w:type="dxa"/>
          </w:tcPr>
          <w:p w14:paraId="482A5745" w14:textId="12446A5B" w:rsidR="00B527BC" w:rsidRPr="000D454F" w:rsidRDefault="00B527BC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</w:t>
            </w:r>
            <w:r w:rsidR="001746EA" w:rsidRPr="000D454F">
              <w:rPr>
                <w:rFonts w:cs="Arial"/>
                <w:color w:val="000000" w:themeColor="text1"/>
                <w:sz w:val="20"/>
              </w:rPr>
              <w:t>3-</w:t>
            </w:r>
            <w:r w:rsidR="00B00E34" w:rsidRPr="000D454F">
              <w:rPr>
                <w:rFonts w:cs="Arial"/>
                <w:color w:val="000000" w:themeColor="text1"/>
                <w:sz w:val="20"/>
              </w:rPr>
              <w:t>12-733856</w:t>
            </w:r>
            <w:r w:rsidR="000014C3" w:rsidRPr="000D454F">
              <w:rPr>
                <w:rFonts w:cs="Arial"/>
                <w:color w:val="000000" w:themeColor="text1"/>
                <w:sz w:val="20"/>
              </w:rPr>
              <w:t>-</w:t>
            </w:r>
            <w:r w:rsidR="00B00E34" w:rsidRPr="000D454F">
              <w:rPr>
                <w:rFonts w:cs="Arial"/>
                <w:color w:val="000000" w:themeColor="text1"/>
                <w:sz w:val="20"/>
              </w:rPr>
              <w:t>0</w:t>
            </w:r>
          </w:p>
        </w:tc>
        <w:tc>
          <w:tcPr>
            <w:tcW w:w="884" w:type="dxa"/>
          </w:tcPr>
          <w:p w14:paraId="1B62DAE5" w14:textId="17BB809B" w:rsidR="00B527BC" w:rsidRPr="000D454F" w:rsidRDefault="00C70373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11,75</w:t>
            </w:r>
            <w:r w:rsidR="00B527BC" w:rsidRPr="000D454F">
              <w:rPr>
                <w:rFonts w:cs="Arial"/>
                <w:color w:val="000000" w:themeColor="text1"/>
                <w:sz w:val="20"/>
              </w:rPr>
              <w:t xml:space="preserve"> €</w:t>
            </w:r>
          </w:p>
        </w:tc>
      </w:tr>
    </w:tbl>
    <w:p w14:paraId="335886B1" w14:textId="314C7C22" w:rsidR="005333C5" w:rsidRPr="000D454F" w:rsidRDefault="005333C5" w:rsidP="000B16BA">
      <w:pPr>
        <w:spacing w:before="6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Klasse 6</w:t>
      </w:r>
    </w:p>
    <w:p w14:paraId="08E4521E" w14:textId="064FAB64" w:rsidR="00DD21B2" w:rsidRPr="000D454F" w:rsidRDefault="00DD21B2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 xml:space="preserve">Lernmittel aus dem Eigenanteil </w:t>
      </w:r>
    </w:p>
    <w:tbl>
      <w:tblPr>
        <w:tblStyle w:val="Tabellenraster"/>
        <w:tblW w:w="10807" w:type="dxa"/>
        <w:tblLook w:val="04A0" w:firstRow="1" w:lastRow="0" w:firstColumn="1" w:lastColumn="0" w:noHBand="0" w:noVBand="1"/>
      </w:tblPr>
      <w:tblGrid>
        <w:gridCol w:w="1955"/>
        <w:gridCol w:w="4708"/>
        <w:gridCol w:w="1242"/>
        <w:gridCol w:w="1984"/>
        <w:gridCol w:w="918"/>
      </w:tblGrid>
      <w:tr w:rsidR="00783422" w:rsidRPr="000D454F" w14:paraId="03942BCE" w14:textId="77777777" w:rsidTr="00696950">
        <w:tc>
          <w:tcPr>
            <w:tcW w:w="1955" w:type="dxa"/>
          </w:tcPr>
          <w:p w14:paraId="3A2EEB84" w14:textId="43350EB0" w:rsidR="00BF2840" w:rsidRPr="000D454F" w:rsidRDefault="00BF2840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08" w:type="dxa"/>
            <w:vAlign w:val="bottom"/>
          </w:tcPr>
          <w:p w14:paraId="350DFDA5" w14:textId="7E7E523B" w:rsidR="00BF2840" w:rsidRPr="000D454F" w:rsidRDefault="000B2E90" w:rsidP="008B4E41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Green Line 2 G9</w:t>
            </w:r>
          </w:p>
        </w:tc>
        <w:tc>
          <w:tcPr>
            <w:tcW w:w="1242" w:type="dxa"/>
            <w:vAlign w:val="bottom"/>
          </w:tcPr>
          <w:p w14:paraId="74C882D9" w14:textId="34DE5D83" w:rsidR="00BF2840" w:rsidRPr="000D454F" w:rsidRDefault="000B2E90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4" w:type="dxa"/>
            <w:vAlign w:val="bottom"/>
          </w:tcPr>
          <w:p w14:paraId="4B50ABDA" w14:textId="3EBBC20C" w:rsidR="00BF2840" w:rsidRPr="000D454F" w:rsidRDefault="000B2E90" w:rsidP="009F65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978-3-12-835021-9</w:t>
            </w:r>
          </w:p>
        </w:tc>
        <w:tc>
          <w:tcPr>
            <w:tcW w:w="918" w:type="dxa"/>
            <w:vAlign w:val="bottom"/>
          </w:tcPr>
          <w:p w14:paraId="70DDAF1F" w14:textId="52AF30A6" w:rsidR="00BF2840" w:rsidRPr="000D454F" w:rsidRDefault="007A0834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25,50</w:t>
            </w:r>
            <w:r w:rsidRPr="000D454F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0E69BD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</w:tbl>
    <w:p w14:paraId="73895CB0" w14:textId="77777777" w:rsidR="00BC6A93" w:rsidRPr="000D454F" w:rsidRDefault="00BC6A93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>Übungsmaterial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4"/>
        <w:gridCol w:w="4702"/>
        <w:gridCol w:w="1224"/>
        <w:gridCol w:w="1983"/>
        <w:gridCol w:w="899"/>
      </w:tblGrid>
      <w:tr w:rsidR="00783422" w:rsidRPr="000D454F" w14:paraId="1B513E11" w14:textId="77777777" w:rsidTr="00080093">
        <w:tc>
          <w:tcPr>
            <w:tcW w:w="1954" w:type="dxa"/>
          </w:tcPr>
          <w:p w14:paraId="77B5D414" w14:textId="74B6C03C" w:rsidR="003E5D0D" w:rsidRPr="000D454F" w:rsidRDefault="003E5D0D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02" w:type="dxa"/>
            <w:vAlign w:val="bottom"/>
          </w:tcPr>
          <w:p w14:paraId="1596051F" w14:textId="258DD117" w:rsidR="003E5D0D" w:rsidRPr="000D454F" w:rsidRDefault="000B2E90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Green Line 2 G9</w:t>
            </w:r>
            <w:r w:rsidR="00D53C02" w:rsidRPr="000D454F">
              <w:rPr>
                <w:rFonts w:cs="Arial"/>
                <w:color w:val="000000" w:themeColor="text1"/>
                <w:sz w:val="20"/>
              </w:rPr>
              <w:t xml:space="preserve"> Workbook</w:t>
            </w:r>
          </w:p>
        </w:tc>
        <w:tc>
          <w:tcPr>
            <w:tcW w:w="1224" w:type="dxa"/>
            <w:vAlign w:val="bottom"/>
          </w:tcPr>
          <w:p w14:paraId="374F217F" w14:textId="37FF9CE1" w:rsidR="003E5D0D" w:rsidRPr="000D454F" w:rsidRDefault="000B2E90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3" w:type="dxa"/>
            <w:vAlign w:val="bottom"/>
          </w:tcPr>
          <w:p w14:paraId="71C4D78E" w14:textId="04DD6161" w:rsidR="003E5D0D" w:rsidRPr="000D454F" w:rsidRDefault="000B2E90" w:rsidP="00D50AB2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978-3-12-835025-7</w:t>
            </w:r>
          </w:p>
        </w:tc>
        <w:tc>
          <w:tcPr>
            <w:tcW w:w="899" w:type="dxa"/>
            <w:vAlign w:val="bottom"/>
          </w:tcPr>
          <w:p w14:paraId="278E5B4C" w14:textId="5F201A64" w:rsidR="003E5D0D" w:rsidRPr="000D454F" w:rsidRDefault="007A0834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 xml:space="preserve">11,95 </w:t>
            </w:r>
            <w:r w:rsidR="000E69BD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  <w:tr w:rsidR="00783422" w:rsidRPr="000D454F" w14:paraId="203EA225" w14:textId="77777777" w:rsidTr="00080093">
        <w:tc>
          <w:tcPr>
            <w:tcW w:w="1954" w:type="dxa"/>
          </w:tcPr>
          <w:p w14:paraId="06F13E9B" w14:textId="000A4BEE" w:rsidR="008A2E87" w:rsidRPr="000D454F" w:rsidRDefault="008A2E87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Mathematik</w:t>
            </w:r>
          </w:p>
        </w:tc>
        <w:tc>
          <w:tcPr>
            <w:tcW w:w="4702" w:type="dxa"/>
          </w:tcPr>
          <w:p w14:paraId="6FFB8790" w14:textId="5DC5D027" w:rsidR="00885ED0" w:rsidRPr="000D454F" w:rsidRDefault="00B00E34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Arbeitsheft</w:t>
            </w:r>
            <w:r w:rsidR="008A2E87" w:rsidRPr="000D454F">
              <w:rPr>
                <w:rFonts w:cs="Arial"/>
                <w:color w:val="000000" w:themeColor="text1"/>
                <w:sz w:val="20"/>
              </w:rPr>
              <w:t xml:space="preserve"> zu </w:t>
            </w:r>
            <w:r w:rsidR="002A3D94" w:rsidRPr="000D454F">
              <w:rPr>
                <w:rFonts w:cs="Arial"/>
                <w:color w:val="000000" w:themeColor="text1"/>
                <w:sz w:val="20"/>
              </w:rPr>
              <w:t>Lambacher Schweizer</w:t>
            </w:r>
            <w:r w:rsidRPr="000D454F">
              <w:rPr>
                <w:rFonts w:cs="Arial"/>
                <w:color w:val="000000" w:themeColor="text1"/>
                <w:sz w:val="20"/>
              </w:rPr>
              <w:t xml:space="preserve"> 6</w:t>
            </w:r>
            <w:r w:rsidR="00885ED0" w:rsidRPr="000D454F">
              <w:rPr>
                <w:rFonts w:cs="Arial"/>
                <w:color w:val="000000" w:themeColor="text1"/>
                <w:sz w:val="20"/>
              </w:rPr>
              <w:t xml:space="preserve"> (G9)</w:t>
            </w:r>
          </w:p>
        </w:tc>
        <w:tc>
          <w:tcPr>
            <w:tcW w:w="1224" w:type="dxa"/>
          </w:tcPr>
          <w:p w14:paraId="1F8C958D" w14:textId="70CF2879" w:rsidR="008A2E87" w:rsidRPr="000D454F" w:rsidRDefault="002A3D94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3" w:type="dxa"/>
          </w:tcPr>
          <w:p w14:paraId="6F520DF9" w14:textId="4313C5A7" w:rsidR="008A2E87" w:rsidRPr="000D454F" w:rsidRDefault="00885ED0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978-3-12-7338</w:t>
            </w:r>
            <w:r w:rsidR="002A3D94" w:rsidRPr="000D454F">
              <w:rPr>
                <w:rFonts w:cs="Arial"/>
                <w:color w:val="000000" w:themeColor="text1"/>
                <w:sz w:val="20"/>
              </w:rPr>
              <w:t>66-</w:t>
            </w:r>
            <w:r w:rsidRPr="000D454F">
              <w:rPr>
                <w:rFonts w:cs="Arial"/>
                <w:color w:val="000000" w:themeColor="text1"/>
                <w:sz w:val="20"/>
              </w:rPr>
              <w:t>9</w:t>
            </w:r>
          </w:p>
        </w:tc>
        <w:tc>
          <w:tcPr>
            <w:tcW w:w="899" w:type="dxa"/>
          </w:tcPr>
          <w:p w14:paraId="39EEFBCC" w14:textId="5DDB15A5" w:rsidR="002A3D94" w:rsidRPr="000D454F" w:rsidRDefault="00C70373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11,75</w:t>
            </w:r>
            <w:r w:rsidR="00F30C9F" w:rsidRPr="000D454F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2A3D94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</w:tbl>
    <w:p w14:paraId="38D51CF9" w14:textId="78691D87" w:rsidR="005333C5" w:rsidRPr="000D454F" w:rsidRDefault="005333C5" w:rsidP="000B16BA">
      <w:pPr>
        <w:spacing w:before="6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Klasse 7</w:t>
      </w:r>
      <w:r w:rsidR="00EF2394" w:rsidRPr="000D454F">
        <w:rPr>
          <w:rFonts w:cs="Arial"/>
          <w:b/>
          <w:color w:val="000000" w:themeColor="text1"/>
          <w:sz w:val="20"/>
        </w:rPr>
        <w:t xml:space="preserve"> </w:t>
      </w:r>
    </w:p>
    <w:p w14:paraId="666134E8" w14:textId="396EC8BC" w:rsidR="00DD21B2" w:rsidRPr="000D454F" w:rsidRDefault="00DD21B2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 xml:space="preserve">Lernmittel aus dem Eigenanteil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77"/>
        <w:gridCol w:w="4743"/>
        <w:gridCol w:w="1302"/>
        <w:gridCol w:w="1956"/>
        <w:gridCol w:w="884"/>
      </w:tblGrid>
      <w:tr w:rsidR="00783422" w:rsidRPr="000D454F" w14:paraId="178DACB0" w14:textId="77777777" w:rsidTr="003440F3">
        <w:tc>
          <w:tcPr>
            <w:tcW w:w="1877" w:type="dxa"/>
          </w:tcPr>
          <w:p w14:paraId="3A379587" w14:textId="72BEEEA6" w:rsidR="003440F3" w:rsidRPr="000D454F" w:rsidRDefault="003440F3" w:rsidP="003440F3">
            <w:pPr>
              <w:spacing w:before="0"/>
              <w:rPr>
                <w:rFonts w:cs="Arial"/>
                <w:b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43" w:type="dxa"/>
            <w:vAlign w:val="bottom"/>
          </w:tcPr>
          <w:p w14:paraId="01702F71" w14:textId="33D06CDC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Green Line 3 G9</w:t>
            </w:r>
          </w:p>
        </w:tc>
        <w:tc>
          <w:tcPr>
            <w:tcW w:w="1302" w:type="dxa"/>
            <w:vAlign w:val="bottom"/>
          </w:tcPr>
          <w:p w14:paraId="47D8BBE5" w14:textId="6644D0E7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56" w:type="dxa"/>
            <w:vAlign w:val="bottom"/>
          </w:tcPr>
          <w:p w14:paraId="60AD22B9" w14:textId="54A5E13D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  <w:shd w:val="clear" w:color="auto" w:fill="FFFFFF"/>
              </w:rPr>
              <w:t>978-3-12-835031-8</w:t>
            </w:r>
          </w:p>
        </w:tc>
        <w:tc>
          <w:tcPr>
            <w:tcW w:w="884" w:type="dxa"/>
            <w:vAlign w:val="bottom"/>
          </w:tcPr>
          <w:p w14:paraId="6D19F30A" w14:textId="2667F4ED" w:rsidR="003440F3" w:rsidRPr="000D454F" w:rsidRDefault="007A0834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25,50</w:t>
            </w:r>
            <w:r w:rsidRPr="000D454F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3440F3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</w:tbl>
    <w:p w14:paraId="1DDF2189" w14:textId="77777777" w:rsidR="00BC6A93" w:rsidRPr="000D454F" w:rsidRDefault="00BC6A93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>Übungsmaterial</w:t>
      </w:r>
    </w:p>
    <w:tbl>
      <w:tblPr>
        <w:tblStyle w:val="Tabellenraster"/>
        <w:tblW w:w="10910" w:type="dxa"/>
        <w:tblLook w:val="04A0" w:firstRow="1" w:lastRow="0" w:firstColumn="1" w:lastColumn="0" w:noHBand="0" w:noVBand="1"/>
      </w:tblPr>
      <w:tblGrid>
        <w:gridCol w:w="1916"/>
        <w:gridCol w:w="4738"/>
        <w:gridCol w:w="1242"/>
        <w:gridCol w:w="1982"/>
        <w:gridCol w:w="1032"/>
      </w:tblGrid>
      <w:tr w:rsidR="00783422" w:rsidRPr="000D454F" w14:paraId="5B44B8F5" w14:textId="77777777" w:rsidTr="00523868">
        <w:tc>
          <w:tcPr>
            <w:tcW w:w="1916" w:type="dxa"/>
          </w:tcPr>
          <w:p w14:paraId="1416522C" w14:textId="100B4C15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38" w:type="dxa"/>
            <w:vAlign w:val="bottom"/>
          </w:tcPr>
          <w:p w14:paraId="375B2DD0" w14:textId="0F2E985E" w:rsidR="003440F3" w:rsidRPr="000D454F" w:rsidRDefault="003440F3" w:rsidP="00D53C02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Green Line 3 G9</w:t>
            </w:r>
            <w:r w:rsidR="00D53C02" w:rsidRPr="000D454F">
              <w:rPr>
                <w:rFonts w:cs="Arial"/>
                <w:color w:val="000000" w:themeColor="text1"/>
                <w:sz w:val="20"/>
              </w:rPr>
              <w:t xml:space="preserve"> Workbook</w:t>
            </w:r>
          </w:p>
        </w:tc>
        <w:tc>
          <w:tcPr>
            <w:tcW w:w="1242" w:type="dxa"/>
            <w:vAlign w:val="bottom"/>
          </w:tcPr>
          <w:p w14:paraId="3FF95782" w14:textId="06292C7C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2" w:type="dxa"/>
            <w:vAlign w:val="bottom"/>
          </w:tcPr>
          <w:p w14:paraId="5B9EF2FD" w14:textId="2C5C1F11" w:rsidR="003440F3" w:rsidRPr="000D454F" w:rsidRDefault="003440F3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  <w:shd w:val="clear" w:color="auto" w:fill="FFFFFF"/>
              </w:rPr>
              <w:t>978-3-12-835035-6</w:t>
            </w:r>
          </w:p>
        </w:tc>
        <w:tc>
          <w:tcPr>
            <w:tcW w:w="1032" w:type="dxa"/>
            <w:vAlign w:val="bottom"/>
          </w:tcPr>
          <w:p w14:paraId="7BDCA8CD" w14:textId="600403A9" w:rsidR="003440F3" w:rsidRPr="000D454F" w:rsidRDefault="007A0834" w:rsidP="003440F3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 xml:space="preserve">11,95 </w:t>
            </w:r>
            <w:r w:rsidR="003440F3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  <w:tr w:rsidR="00933486" w:rsidRPr="000D454F" w14:paraId="693C7960" w14:textId="77777777" w:rsidTr="00523868">
        <w:tc>
          <w:tcPr>
            <w:tcW w:w="1916" w:type="dxa"/>
          </w:tcPr>
          <w:p w14:paraId="76786BD6" w14:textId="2824361F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Französisch</w:t>
            </w:r>
          </w:p>
        </w:tc>
        <w:tc>
          <w:tcPr>
            <w:tcW w:w="4738" w:type="dxa"/>
          </w:tcPr>
          <w:p w14:paraId="04CDF2F9" w14:textId="55292DE3" w:rsidR="00933486" w:rsidRPr="000D454F" w:rsidRDefault="008B0FAD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  <w:lang w:val="fr-FR"/>
              </w:rPr>
              <w:t>Carnet</w:t>
            </w:r>
            <w:r w:rsidR="00933486" w:rsidRPr="000D454F">
              <w:rPr>
                <w:rFonts w:cs="Arial"/>
                <w:color w:val="000000" w:themeColor="text1"/>
                <w:sz w:val="20"/>
                <w:lang w:val="fr-FR"/>
              </w:rPr>
              <w:t xml:space="preserve"> d`activité Band 1</w:t>
            </w:r>
          </w:p>
        </w:tc>
        <w:tc>
          <w:tcPr>
            <w:tcW w:w="1242" w:type="dxa"/>
          </w:tcPr>
          <w:p w14:paraId="6BEEE23E" w14:textId="49CBC33E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Cornelsen</w:t>
            </w:r>
          </w:p>
        </w:tc>
        <w:tc>
          <w:tcPr>
            <w:tcW w:w="1982" w:type="dxa"/>
          </w:tcPr>
          <w:p w14:paraId="466A4FAC" w14:textId="203A1D96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>978-3-06-122296-3</w:t>
            </w:r>
          </w:p>
        </w:tc>
        <w:tc>
          <w:tcPr>
            <w:tcW w:w="1032" w:type="dxa"/>
          </w:tcPr>
          <w:p w14:paraId="777F49BB" w14:textId="1E24E887" w:rsidR="00933486" w:rsidRPr="000D454F" w:rsidRDefault="00C70373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11,25</w:t>
            </w:r>
            <w:r w:rsidR="00933486" w:rsidRPr="000D454F">
              <w:rPr>
                <w:rFonts w:cs="Arial"/>
                <w:color w:val="000000" w:themeColor="text1"/>
                <w:sz w:val="20"/>
              </w:rPr>
              <w:t xml:space="preserve"> €</w:t>
            </w:r>
          </w:p>
        </w:tc>
      </w:tr>
      <w:tr w:rsidR="00583F0B" w:rsidRPr="000D454F" w14:paraId="006A978C" w14:textId="77777777" w:rsidTr="00523868">
        <w:tc>
          <w:tcPr>
            <w:tcW w:w="1916" w:type="dxa"/>
          </w:tcPr>
          <w:p w14:paraId="0900E5B5" w14:textId="0F95E74E" w:rsidR="00583F0B" w:rsidRPr="000D454F" w:rsidRDefault="00583F0B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Latein</w:t>
            </w:r>
          </w:p>
        </w:tc>
        <w:tc>
          <w:tcPr>
            <w:tcW w:w="4738" w:type="dxa"/>
          </w:tcPr>
          <w:p w14:paraId="02790CDA" w14:textId="511468F6" w:rsidR="00583F0B" w:rsidRPr="000D454F" w:rsidRDefault="00583F0B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proofErr w:type="gramStart"/>
            <w:r w:rsidRPr="000D454F">
              <w:rPr>
                <w:rFonts w:cs="Arial"/>
                <w:sz w:val="20"/>
              </w:rPr>
              <w:t>Arbeitsheft  1</w:t>
            </w:r>
            <w:proofErr w:type="gramEnd"/>
            <w:r w:rsidRPr="000D454F">
              <w:rPr>
                <w:rFonts w:cs="Arial"/>
                <w:sz w:val="20"/>
              </w:rPr>
              <w:t xml:space="preserve">  zu VIVA   </w:t>
            </w:r>
          </w:p>
        </w:tc>
        <w:tc>
          <w:tcPr>
            <w:tcW w:w="1242" w:type="dxa"/>
          </w:tcPr>
          <w:p w14:paraId="78EEAE3B" w14:textId="1D440086" w:rsidR="00583F0B" w:rsidRPr="000D454F" w:rsidRDefault="00583F0B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>V&amp;R</w:t>
            </w:r>
          </w:p>
        </w:tc>
        <w:tc>
          <w:tcPr>
            <w:tcW w:w="1982" w:type="dxa"/>
          </w:tcPr>
          <w:p w14:paraId="779EFFA0" w14:textId="26A25964" w:rsidR="00583F0B" w:rsidRPr="000D454F" w:rsidRDefault="00583F0B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Style w:val="product-isbn"/>
                <w:rFonts w:cs="Arial"/>
                <w:sz w:val="20"/>
              </w:rPr>
              <w:t>978-3-525-71075-3</w:t>
            </w:r>
          </w:p>
        </w:tc>
        <w:tc>
          <w:tcPr>
            <w:tcW w:w="1032" w:type="dxa"/>
          </w:tcPr>
          <w:p w14:paraId="29C18726" w14:textId="14B5F541" w:rsidR="00583F0B" w:rsidRPr="000D454F" w:rsidRDefault="00D6040D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</w:t>
            </w:r>
            <w:r w:rsidR="00C70373" w:rsidRPr="000D454F">
              <w:rPr>
                <w:rFonts w:cs="Arial"/>
                <w:color w:val="000000" w:themeColor="text1"/>
                <w:sz w:val="20"/>
              </w:rPr>
              <w:t>7</w:t>
            </w:r>
            <w:r w:rsidR="00583F0B" w:rsidRPr="000D454F">
              <w:rPr>
                <w:rFonts w:cs="Arial"/>
                <w:color w:val="000000" w:themeColor="text1"/>
                <w:sz w:val="20"/>
              </w:rPr>
              <w:t>,00 €</w:t>
            </w:r>
          </w:p>
        </w:tc>
      </w:tr>
      <w:tr w:rsidR="00783422" w:rsidRPr="000D454F" w14:paraId="6F8EAFDE" w14:textId="77777777" w:rsidTr="00523868">
        <w:tc>
          <w:tcPr>
            <w:tcW w:w="1916" w:type="dxa"/>
          </w:tcPr>
          <w:p w14:paraId="50094E30" w14:textId="260F92AD" w:rsidR="00162F0E" w:rsidRPr="000D454F" w:rsidRDefault="00162F0E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Mathematik</w:t>
            </w:r>
          </w:p>
        </w:tc>
        <w:tc>
          <w:tcPr>
            <w:tcW w:w="4738" w:type="dxa"/>
          </w:tcPr>
          <w:p w14:paraId="10095A03" w14:textId="16EBE7FA" w:rsidR="00162F0E" w:rsidRPr="000D454F" w:rsidRDefault="00162F0E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Arbeitsheft zu Lambacher Schweizer 7 (G9)</w:t>
            </w:r>
          </w:p>
        </w:tc>
        <w:tc>
          <w:tcPr>
            <w:tcW w:w="1242" w:type="dxa"/>
          </w:tcPr>
          <w:p w14:paraId="51CEDF02" w14:textId="6B384FF9" w:rsidR="00162F0E" w:rsidRPr="000D454F" w:rsidRDefault="00162F0E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2" w:type="dxa"/>
          </w:tcPr>
          <w:p w14:paraId="084E393B" w14:textId="559A6417" w:rsidR="00162F0E" w:rsidRPr="000D454F" w:rsidRDefault="00162F0E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978-3-12-733876-8</w:t>
            </w:r>
          </w:p>
        </w:tc>
        <w:tc>
          <w:tcPr>
            <w:tcW w:w="1032" w:type="dxa"/>
          </w:tcPr>
          <w:p w14:paraId="3BF63652" w14:textId="2818F7F5" w:rsidR="00162F0E" w:rsidRPr="000D454F" w:rsidRDefault="00C70373" w:rsidP="00162F0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11,75</w:t>
            </w:r>
            <w:r w:rsidR="00162F0E" w:rsidRPr="000D454F">
              <w:rPr>
                <w:rFonts w:cs="Arial"/>
                <w:color w:val="000000" w:themeColor="text1"/>
                <w:sz w:val="20"/>
              </w:rPr>
              <w:t xml:space="preserve"> €</w:t>
            </w:r>
          </w:p>
        </w:tc>
      </w:tr>
    </w:tbl>
    <w:p w14:paraId="0A777899" w14:textId="30F389CA" w:rsidR="005333C5" w:rsidRPr="000D454F" w:rsidRDefault="005333C5" w:rsidP="000B16BA">
      <w:pPr>
        <w:spacing w:before="6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Klasse 8</w:t>
      </w:r>
      <w:r w:rsidR="00EF2394" w:rsidRPr="000D454F">
        <w:rPr>
          <w:rFonts w:cs="Arial"/>
          <w:b/>
          <w:color w:val="000000" w:themeColor="text1"/>
          <w:sz w:val="20"/>
        </w:rPr>
        <w:t xml:space="preserve"> </w:t>
      </w:r>
    </w:p>
    <w:p w14:paraId="31269EB3" w14:textId="6A17B0FB" w:rsidR="00DD21B2" w:rsidRPr="000D454F" w:rsidRDefault="00DD21B2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 xml:space="preserve">Lernmittel aus dem Eigenanteil </w:t>
      </w:r>
    </w:p>
    <w:tbl>
      <w:tblPr>
        <w:tblStyle w:val="Tabellenraster"/>
        <w:tblW w:w="10773" w:type="dxa"/>
        <w:tblLook w:val="04A0" w:firstRow="1" w:lastRow="0" w:firstColumn="1" w:lastColumn="0" w:noHBand="0" w:noVBand="1"/>
      </w:tblPr>
      <w:tblGrid>
        <w:gridCol w:w="1955"/>
        <w:gridCol w:w="4708"/>
        <w:gridCol w:w="1242"/>
        <w:gridCol w:w="1984"/>
        <w:gridCol w:w="884"/>
      </w:tblGrid>
      <w:tr w:rsidR="00783422" w:rsidRPr="000D454F" w14:paraId="5BB8491B" w14:textId="77777777" w:rsidTr="0094056B">
        <w:tc>
          <w:tcPr>
            <w:tcW w:w="1955" w:type="dxa"/>
          </w:tcPr>
          <w:p w14:paraId="31A30CCC" w14:textId="2F376B62" w:rsidR="00761665" w:rsidRPr="000D454F" w:rsidRDefault="00761665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08" w:type="dxa"/>
            <w:vAlign w:val="bottom"/>
          </w:tcPr>
          <w:p w14:paraId="572ECACB" w14:textId="194EC5F0" w:rsidR="00761665" w:rsidRPr="000D454F" w:rsidRDefault="0083402B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>Green Line 4 G9</w:t>
            </w:r>
          </w:p>
        </w:tc>
        <w:tc>
          <w:tcPr>
            <w:tcW w:w="1242" w:type="dxa"/>
            <w:vAlign w:val="bottom"/>
          </w:tcPr>
          <w:p w14:paraId="3926C209" w14:textId="2B574BE8" w:rsidR="00761665" w:rsidRPr="000D454F" w:rsidRDefault="0083402B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4" w:type="dxa"/>
            <w:vAlign w:val="bottom"/>
          </w:tcPr>
          <w:p w14:paraId="1EEEA984" w14:textId="61EBDE42" w:rsidR="00761665" w:rsidRPr="000D454F" w:rsidRDefault="00D53C02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  <w:shd w:val="clear" w:color="auto" w:fill="FFFFFF"/>
              </w:rPr>
              <w:t>978-3-12-835041-7</w:t>
            </w:r>
          </w:p>
        </w:tc>
        <w:tc>
          <w:tcPr>
            <w:tcW w:w="884" w:type="dxa"/>
            <w:vAlign w:val="bottom"/>
          </w:tcPr>
          <w:p w14:paraId="44E9E30D" w14:textId="783E2555" w:rsidR="00761665" w:rsidRPr="000D454F" w:rsidRDefault="007A0834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25,50</w:t>
            </w:r>
            <w:r w:rsidRPr="000D454F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761665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</w:tbl>
    <w:p w14:paraId="4FFDCDCF" w14:textId="77777777" w:rsidR="00BC6A93" w:rsidRPr="000D454F" w:rsidRDefault="00BC6A93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>Übungsmaterial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1955"/>
        <w:gridCol w:w="4708"/>
        <w:gridCol w:w="1225"/>
        <w:gridCol w:w="1985"/>
        <w:gridCol w:w="895"/>
      </w:tblGrid>
      <w:tr w:rsidR="004300CC" w:rsidRPr="000D454F" w14:paraId="3F423612" w14:textId="77777777" w:rsidTr="0032418C">
        <w:tc>
          <w:tcPr>
            <w:tcW w:w="1955" w:type="dxa"/>
          </w:tcPr>
          <w:p w14:paraId="617A1995" w14:textId="20780667" w:rsidR="004300CC" w:rsidRPr="000D454F" w:rsidRDefault="004300CC" w:rsidP="004300CC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08" w:type="dxa"/>
          </w:tcPr>
          <w:p w14:paraId="24345879" w14:textId="1D80764B" w:rsidR="004300CC" w:rsidRPr="000D454F" w:rsidRDefault="004300CC" w:rsidP="004300CC">
            <w:pPr>
              <w:spacing w:before="0"/>
              <w:rPr>
                <w:rFonts w:cs="Arial"/>
                <w:sz w:val="20"/>
                <w:lang w:val="fr-FR"/>
              </w:rPr>
            </w:pPr>
            <w:r w:rsidRPr="000D454F">
              <w:rPr>
                <w:rFonts w:cs="Arial"/>
                <w:sz w:val="20"/>
                <w:lang w:val="en-US"/>
              </w:rPr>
              <w:t>Green Line 4 G9 Workbook</w:t>
            </w:r>
          </w:p>
        </w:tc>
        <w:tc>
          <w:tcPr>
            <w:tcW w:w="1225" w:type="dxa"/>
          </w:tcPr>
          <w:p w14:paraId="0732F0A7" w14:textId="6D8111A2" w:rsidR="004300CC" w:rsidRPr="000D454F" w:rsidRDefault="004300CC" w:rsidP="004300CC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Klett</w:t>
            </w:r>
          </w:p>
        </w:tc>
        <w:tc>
          <w:tcPr>
            <w:tcW w:w="1985" w:type="dxa"/>
          </w:tcPr>
          <w:p w14:paraId="4846F036" w14:textId="5BF2A272" w:rsidR="004300CC" w:rsidRPr="000D454F" w:rsidRDefault="004300CC" w:rsidP="004300CC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  <w:shd w:val="clear" w:color="auto" w:fill="FFFFFF"/>
              </w:rPr>
              <w:t>978-3-12-835045-5</w:t>
            </w:r>
          </w:p>
        </w:tc>
        <w:tc>
          <w:tcPr>
            <w:tcW w:w="895" w:type="dxa"/>
          </w:tcPr>
          <w:p w14:paraId="311B1626" w14:textId="3CBF9846" w:rsidR="004300CC" w:rsidRPr="000D454F" w:rsidRDefault="007A0834" w:rsidP="004300CC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 xml:space="preserve">11,95 </w:t>
            </w:r>
            <w:r w:rsidR="004300CC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  <w:tr w:rsidR="00933486" w:rsidRPr="000D454F" w14:paraId="72C9EAD1" w14:textId="77777777" w:rsidTr="0032418C">
        <w:tc>
          <w:tcPr>
            <w:tcW w:w="1955" w:type="dxa"/>
          </w:tcPr>
          <w:p w14:paraId="56CD6945" w14:textId="14F0D9A0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Französisch</w:t>
            </w:r>
          </w:p>
        </w:tc>
        <w:tc>
          <w:tcPr>
            <w:tcW w:w="4708" w:type="dxa"/>
          </w:tcPr>
          <w:p w14:paraId="214C6B90" w14:textId="1134E277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  <w:lang w:val="fr-FR"/>
              </w:rPr>
              <w:t>Carnet d'activités Band 2</w:t>
            </w:r>
          </w:p>
        </w:tc>
        <w:tc>
          <w:tcPr>
            <w:tcW w:w="1225" w:type="dxa"/>
          </w:tcPr>
          <w:p w14:paraId="0BC73195" w14:textId="2AD43426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>Cornelsen</w:t>
            </w:r>
          </w:p>
        </w:tc>
        <w:tc>
          <w:tcPr>
            <w:tcW w:w="1985" w:type="dxa"/>
          </w:tcPr>
          <w:p w14:paraId="73C5D26E" w14:textId="468535A2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978-3-06-122332-8</w:t>
            </w:r>
          </w:p>
        </w:tc>
        <w:tc>
          <w:tcPr>
            <w:tcW w:w="895" w:type="dxa"/>
          </w:tcPr>
          <w:p w14:paraId="2909307C" w14:textId="40E74A14" w:rsidR="00933486" w:rsidRPr="000D454F" w:rsidRDefault="00C70373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11,25 </w:t>
            </w:r>
            <w:r w:rsidR="00933486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  <w:tr w:rsidR="00583F0B" w:rsidRPr="000D454F" w14:paraId="2F94EFED" w14:textId="77777777" w:rsidTr="0032418C">
        <w:tc>
          <w:tcPr>
            <w:tcW w:w="1955" w:type="dxa"/>
          </w:tcPr>
          <w:p w14:paraId="57517CEC" w14:textId="69F6208A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Latein</w:t>
            </w:r>
          </w:p>
        </w:tc>
        <w:tc>
          <w:tcPr>
            <w:tcW w:w="4708" w:type="dxa"/>
          </w:tcPr>
          <w:p w14:paraId="6C323DF4" w14:textId="6A5F46C4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proofErr w:type="gramStart"/>
            <w:r w:rsidRPr="000D454F">
              <w:rPr>
                <w:rFonts w:cs="Arial"/>
                <w:sz w:val="20"/>
              </w:rPr>
              <w:t>Arbeitsheft  2</w:t>
            </w:r>
            <w:proofErr w:type="gramEnd"/>
            <w:r w:rsidRPr="000D454F">
              <w:rPr>
                <w:rFonts w:cs="Arial"/>
                <w:sz w:val="20"/>
              </w:rPr>
              <w:t xml:space="preserve">  zu VIVA   </w:t>
            </w:r>
          </w:p>
        </w:tc>
        <w:tc>
          <w:tcPr>
            <w:tcW w:w="1225" w:type="dxa"/>
          </w:tcPr>
          <w:p w14:paraId="5E7F99C6" w14:textId="3D767183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>V&amp;R</w:t>
            </w:r>
          </w:p>
        </w:tc>
        <w:tc>
          <w:tcPr>
            <w:tcW w:w="1985" w:type="dxa"/>
          </w:tcPr>
          <w:p w14:paraId="603B1C91" w14:textId="7E6C425B" w:rsidR="00583F0B" w:rsidRPr="000D454F" w:rsidRDefault="00D6040D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Style w:val="product-isbn"/>
                <w:rFonts w:cs="Arial"/>
                <w:sz w:val="20"/>
              </w:rPr>
              <w:t>978-3-525-71082-1</w:t>
            </w:r>
          </w:p>
        </w:tc>
        <w:tc>
          <w:tcPr>
            <w:tcW w:w="895" w:type="dxa"/>
          </w:tcPr>
          <w:p w14:paraId="56C3C622" w14:textId="0316BF16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</w:t>
            </w:r>
            <w:r w:rsidR="00C70373" w:rsidRPr="000D454F">
              <w:rPr>
                <w:rFonts w:cs="Arial"/>
                <w:color w:val="000000" w:themeColor="text1"/>
                <w:sz w:val="20"/>
              </w:rPr>
              <w:t>5</w:t>
            </w:r>
            <w:r w:rsidRPr="000D454F">
              <w:rPr>
                <w:rFonts w:cs="Arial"/>
                <w:color w:val="000000" w:themeColor="text1"/>
                <w:sz w:val="20"/>
              </w:rPr>
              <w:t>,00 €</w:t>
            </w:r>
          </w:p>
        </w:tc>
      </w:tr>
      <w:tr w:rsidR="00583F0B" w:rsidRPr="000D454F" w14:paraId="104CD9CC" w14:textId="77777777" w:rsidTr="0032418C">
        <w:tc>
          <w:tcPr>
            <w:tcW w:w="1955" w:type="dxa"/>
          </w:tcPr>
          <w:p w14:paraId="4742449E" w14:textId="3E7AB214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Mathematik</w:t>
            </w:r>
          </w:p>
        </w:tc>
        <w:tc>
          <w:tcPr>
            <w:tcW w:w="4708" w:type="dxa"/>
          </w:tcPr>
          <w:p w14:paraId="544F426E" w14:textId="7AC3DD65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proofErr w:type="gramStart"/>
            <w:r w:rsidRPr="000D454F">
              <w:rPr>
                <w:rFonts w:cs="Arial"/>
                <w:color w:val="000000" w:themeColor="text1"/>
                <w:sz w:val="20"/>
              </w:rPr>
              <w:t>Arbeitsheft  zu</w:t>
            </w:r>
            <w:proofErr w:type="gramEnd"/>
            <w:r w:rsidRPr="000D454F">
              <w:rPr>
                <w:rFonts w:cs="Arial"/>
                <w:color w:val="000000" w:themeColor="text1"/>
                <w:sz w:val="20"/>
              </w:rPr>
              <w:t xml:space="preserve"> Lambacher Schweizer 8 (G9)</w:t>
            </w:r>
          </w:p>
        </w:tc>
        <w:tc>
          <w:tcPr>
            <w:tcW w:w="1225" w:type="dxa"/>
          </w:tcPr>
          <w:p w14:paraId="7FB4586A" w14:textId="0E0D31CC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5" w:type="dxa"/>
          </w:tcPr>
          <w:p w14:paraId="44B0CE46" w14:textId="39B45FDA" w:rsidR="00583F0B" w:rsidRPr="000D454F" w:rsidRDefault="00583F0B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978-3-12-733886-7</w:t>
            </w:r>
          </w:p>
        </w:tc>
        <w:tc>
          <w:tcPr>
            <w:tcW w:w="895" w:type="dxa"/>
          </w:tcPr>
          <w:p w14:paraId="627221F1" w14:textId="08346C72" w:rsidR="00583F0B" w:rsidRPr="000D454F" w:rsidRDefault="00C70373" w:rsidP="00583F0B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11,75</w:t>
            </w:r>
            <w:r w:rsidR="00583F0B" w:rsidRPr="000D454F">
              <w:rPr>
                <w:rFonts w:cs="Arial"/>
                <w:color w:val="000000" w:themeColor="text1"/>
                <w:sz w:val="20"/>
              </w:rPr>
              <w:t xml:space="preserve"> €</w:t>
            </w:r>
          </w:p>
        </w:tc>
      </w:tr>
    </w:tbl>
    <w:p w14:paraId="4211B5EC" w14:textId="6C63D449" w:rsidR="005333C5" w:rsidRPr="000D454F" w:rsidRDefault="005333C5" w:rsidP="000B16BA">
      <w:pPr>
        <w:spacing w:before="6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Klasse 9</w:t>
      </w:r>
      <w:r w:rsidR="00EF2394" w:rsidRPr="000D454F">
        <w:rPr>
          <w:rFonts w:cs="Arial"/>
          <w:b/>
          <w:color w:val="000000" w:themeColor="text1"/>
          <w:sz w:val="20"/>
        </w:rPr>
        <w:t xml:space="preserve"> </w:t>
      </w:r>
    </w:p>
    <w:p w14:paraId="47D9736A" w14:textId="29ED8179" w:rsidR="00DD21B2" w:rsidRPr="000D454F" w:rsidRDefault="00DD21B2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 xml:space="preserve">Lernmittel aus dem Eigenanteil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8"/>
        <w:gridCol w:w="4736"/>
        <w:gridCol w:w="1275"/>
        <w:gridCol w:w="1949"/>
        <w:gridCol w:w="884"/>
      </w:tblGrid>
      <w:tr w:rsidR="00443D91" w:rsidRPr="000D454F" w14:paraId="3C4E2ED4" w14:textId="77777777" w:rsidTr="0083402B">
        <w:tc>
          <w:tcPr>
            <w:tcW w:w="1918" w:type="dxa"/>
          </w:tcPr>
          <w:p w14:paraId="7C2D84D8" w14:textId="00109C96" w:rsidR="00443D91" w:rsidRPr="000D454F" w:rsidRDefault="00443D91" w:rsidP="00443D91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Englisch</w:t>
            </w:r>
          </w:p>
        </w:tc>
        <w:tc>
          <w:tcPr>
            <w:tcW w:w="4736" w:type="dxa"/>
            <w:vAlign w:val="bottom"/>
          </w:tcPr>
          <w:p w14:paraId="794E3C6A" w14:textId="63C1120F" w:rsidR="00443D91" w:rsidRPr="000D454F" w:rsidRDefault="00443D91" w:rsidP="00443D91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Green Line 5 G9</w:t>
            </w:r>
          </w:p>
        </w:tc>
        <w:tc>
          <w:tcPr>
            <w:tcW w:w="1275" w:type="dxa"/>
            <w:vAlign w:val="bottom"/>
          </w:tcPr>
          <w:p w14:paraId="4970A8B7" w14:textId="7A92FBD3" w:rsidR="00443D91" w:rsidRPr="000D454F" w:rsidRDefault="00443D91" w:rsidP="00443D91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Klett</w:t>
            </w:r>
          </w:p>
        </w:tc>
        <w:tc>
          <w:tcPr>
            <w:tcW w:w="1949" w:type="dxa"/>
            <w:vAlign w:val="bottom"/>
          </w:tcPr>
          <w:p w14:paraId="02055837" w14:textId="1F22CC8F" w:rsidR="00443D91" w:rsidRPr="000D454F" w:rsidRDefault="00443D91" w:rsidP="00443D91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978-3-12-835051-6</w:t>
            </w:r>
          </w:p>
        </w:tc>
        <w:tc>
          <w:tcPr>
            <w:tcW w:w="884" w:type="dxa"/>
            <w:vAlign w:val="bottom"/>
          </w:tcPr>
          <w:p w14:paraId="2215E064" w14:textId="45FFA2E5" w:rsidR="00443D91" w:rsidRPr="000D454F" w:rsidRDefault="007A0834" w:rsidP="00443D91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25,50 </w:t>
            </w:r>
            <w:r w:rsidR="00443D91" w:rsidRPr="000D454F">
              <w:rPr>
                <w:rFonts w:cs="Arial"/>
                <w:sz w:val="20"/>
              </w:rPr>
              <w:t>€</w:t>
            </w:r>
          </w:p>
        </w:tc>
      </w:tr>
    </w:tbl>
    <w:p w14:paraId="13BF2D2A" w14:textId="77777777" w:rsidR="00BC6A93" w:rsidRPr="000D454F" w:rsidRDefault="00BC6A93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>Übungsmaterial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1951"/>
        <w:gridCol w:w="4712"/>
        <w:gridCol w:w="1225"/>
        <w:gridCol w:w="1985"/>
        <w:gridCol w:w="895"/>
      </w:tblGrid>
      <w:tr w:rsidR="00933486" w:rsidRPr="000D454F" w14:paraId="0D7A4D74" w14:textId="77777777" w:rsidTr="0032418C">
        <w:tc>
          <w:tcPr>
            <w:tcW w:w="1951" w:type="dxa"/>
          </w:tcPr>
          <w:p w14:paraId="28345CD5" w14:textId="33945FD3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Französisch</w:t>
            </w:r>
          </w:p>
        </w:tc>
        <w:tc>
          <w:tcPr>
            <w:tcW w:w="4712" w:type="dxa"/>
          </w:tcPr>
          <w:p w14:paraId="7BDA102C" w14:textId="7F3FFC5D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  <w:lang w:val="fr-FR"/>
              </w:rPr>
              <w:t>Carnet d'activités Band 3</w:t>
            </w:r>
          </w:p>
        </w:tc>
        <w:tc>
          <w:tcPr>
            <w:tcW w:w="1225" w:type="dxa"/>
          </w:tcPr>
          <w:p w14:paraId="77AB5C0C" w14:textId="1D654E98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Cornelsen</w:t>
            </w:r>
          </w:p>
        </w:tc>
        <w:tc>
          <w:tcPr>
            <w:tcW w:w="1985" w:type="dxa"/>
          </w:tcPr>
          <w:p w14:paraId="03F72024" w14:textId="4E1B9941" w:rsidR="00933486" w:rsidRPr="000D454F" w:rsidRDefault="00933486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978-3-06-122005-1</w:t>
            </w:r>
          </w:p>
        </w:tc>
        <w:tc>
          <w:tcPr>
            <w:tcW w:w="895" w:type="dxa"/>
          </w:tcPr>
          <w:p w14:paraId="3A98A838" w14:textId="3718AE6C" w:rsidR="00933486" w:rsidRPr="000D454F" w:rsidRDefault="00C70373" w:rsidP="0093348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11,25 </w:t>
            </w:r>
            <w:r w:rsidR="00933486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  <w:tr w:rsidR="00783422" w:rsidRPr="000D454F" w14:paraId="6311E1D1" w14:textId="77777777" w:rsidTr="0032418C">
        <w:tc>
          <w:tcPr>
            <w:tcW w:w="1951" w:type="dxa"/>
          </w:tcPr>
          <w:p w14:paraId="27FA1E34" w14:textId="040E719D" w:rsidR="00763865" w:rsidRPr="000D454F" w:rsidRDefault="00763865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Mathematik</w:t>
            </w:r>
          </w:p>
        </w:tc>
        <w:tc>
          <w:tcPr>
            <w:tcW w:w="4712" w:type="dxa"/>
          </w:tcPr>
          <w:p w14:paraId="41657A2C" w14:textId="454AB55E" w:rsidR="00763865" w:rsidRPr="000D454F" w:rsidRDefault="003A7C65" w:rsidP="009E4F4E">
            <w:pPr>
              <w:spacing w:before="0"/>
              <w:rPr>
                <w:rFonts w:cs="Arial"/>
                <w:b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Arbeitsheft </w:t>
            </w:r>
            <w:r w:rsidR="00A60BDF" w:rsidRPr="000D454F">
              <w:rPr>
                <w:rFonts w:cs="Arial"/>
                <w:color w:val="000000" w:themeColor="text1"/>
                <w:sz w:val="20"/>
              </w:rPr>
              <w:t>zu Lambacher Schweizer 9 (G9)</w:t>
            </w:r>
          </w:p>
        </w:tc>
        <w:tc>
          <w:tcPr>
            <w:tcW w:w="1225" w:type="dxa"/>
          </w:tcPr>
          <w:p w14:paraId="6D0CB62F" w14:textId="20ADA1B5" w:rsidR="00763865" w:rsidRPr="000D454F" w:rsidRDefault="00A60BDF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85" w:type="dxa"/>
          </w:tcPr>
          <w:p w14:paraId="1BB61EDD" w14:textId="3042AB55" w:rsidR="00763865" w:rsidRPr="000D454F" w:rsidRDefault="00A60BDF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978-3-12-733896-6</w:t>
            </w:r>
          </w:p>
        </w:tc>
        <w:tc>
          <w:tcPr>
            <w:tcW w:w="895" w:type="dxa"/>
          </w:tcPr>
          <w:p w14:paraId="34CACC71" w14:textId="18EBD822" w:rsidR="00763865" w:rsidRPr="000D454F" w:rsidRDefault="00C70373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11,75</w:t>
            </w:r>
            <w:r w:rsidR="00F30C9F" w:rsidRPr="000D454F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763865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</w:tbl>
    <w:p w14:paraId="225D5FF6" w14:textId="5883A785" w:rsidR="00DF2699" w:rsidRPr="000D454F" w:rsidRDefault="00EF2394" w:rsidP="00DF2699">
      <w:pPr>
        <w:spacing w:before="6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 xml:space="preserve">Klasse 10 </w:t>
      </w:r>
    </w:p>
    <w:p w14:paraId="7337352F" w14:textId="77777777" w:rsidR="00DF2699" w:rsidRPr="000D454F" w:rsidRDefault="00DF2699" w:rsidP="00DF2699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 xml:space="preserve">Lernmittel aus dem Eigenanteil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8"/>
        <w:gridCol w:w="4736"/>
        <w:gridCol w:w="1275"/>
        <w:gridCol w:w="1949"/>
        <w:gridCol w:w="884"/>
      </w:tblGrid>
      <w:tr w:rsidR="00D94AE9" w:rsidRPr="000D454F" w14:paraId="153E5472" w14:textId="77777777" w:rsidTr="00E679EE">
        <w:tc>
          <w:tcPr>
            <w:tcW w:w="1918" w:type="dxa"/>
          </w:tcPr>
          <w:p w14:paraId="28003D98" w14:textId="0B86488C" w:rsidR="00D94AE9" w:rsidRPr="000D454F" w:rsidRDefault="00D94AE9" w:rsidP="00D94AE9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Englisch</w:t>
            </w:r>
          </w:p>
        </w:tc>
        <w:tc>
          <w:tcPr>
            <w:tcW w:w="4736" w:type="dxa"/>
            <w:vAlign w:val="bottom"/>
          </w:tcPr>
          <w:p w14:paraId="2C47AAE4" w14:textId="6035F697" w:rsidR="00D94AE9" w:rsidRPr="000D454F" w:rsidRDefault="00D94AE9" w:rsidP="00D94AE9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Green Line 6 G9</w:t>
            </w:r>
          </w:p>
        </w:tc>
        <w:tc>
          <w:tcPr>
            <w:tcW w:w="1275" w:type="dxa"/>
            <w:vAlign w:val="bottom"/>
          </w:tcPr>
          <w:p w14:paraId="5473A8EB" w14:textId="28CC37B0" w:rsidR="00D94AE9" w:rsidRPr="000D454F" w:rsidRDefault="00D94AE9" w:rsidP="00D94AE9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Klett</w:t>
            </w:r>
          </w:p>
        </w:tc>
        <w:tc>
          <w:tcPr>
            <w:tcW w:w="1949" w:type="dxa"/>
            <w:vAlign w:val="bottom"/>
          </w:tcPr>
          <w:p w14:paraId="74243322" w14:textId="1E1DC722" w:rsidR="00D94AE9" w:rsidRPr="000D454F" w:rsidRDefault="00D94AE9" w:rsidP="00D94AE9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978-3-12-835061-5</w:t>
            </w:r>
          </w:p>
        </w:tc>
        <w:tc>
          <w:tcPr>
            <w:tcW w:w="884" w:type="dxa"/>
            <w:vAlign w:val="bottom"/>
          </w:tcPr>
          <w:p w14:paraId="2BCA918B" w14:textId="0B52C507" w:rsidR="00D94AE9" w:rsidRPr="000D454F" w:rsidRDefault="007A0834" w:rsidP="00D94AE9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25,50 </w:t>
            </w:r>
            <w:r w:rsidR="00D94AE9" w:rsidRPr="000D454F">
              <w:rPr>
                <w:rFonts w:cs="Arial"/>
                <w:color w:val="000000" w:themeColor="text1"/>
                <w:sz w:val="20"/>
              </w:rPr>
              <w:t>€</w:t>
            </w:r>
          </w:p>
        </w:tc>
      </w:tr>
    </w:tbl>
    <w:p w14:paraId="4D9B1089" w14:textId="77777777" w:rsidR="00DF2699" w:rsidRPr="000D454F" w:rsidRDefault="00DF2699" w:rsidP="00DF2699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>Übungsmaterial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1951"/>
        <w:gridCol w:w="4712"/>
        <w:gridCol w:w="1225"/>
        <w:gridCol w:w="1985"/>
        <w:gridCol w:w="895"/>
      </w:tblGrid>
      <w:tr w:rsidR="002E2D67" w:rsidRPr="000D454F" w14:paraId="2C21384D" w14:textId="77777777" w:rsidTr="00E679EE">
        <w:tc>
          <w:tcPr>
            <w:tcW w:w="1951" w:type="dxa"/>
          </w:tcPr>
          <w:p w14:paraId="50D6301C" w14:textId="3E996FA4" w:rsidR="002E2D67" w:rsidRPr="000D454F" w:rsidRDefault="002E2D67" w:rsidP="002E2D67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Französisch</w:t>
            </w:r>
          </w:p>
        </w:tc>
        <w:tc>
          <w:tcPr>
            <w:tcW w:w="4712" w:type="dxa"/>
          </w:tcPr>
          <w:p w14:paraId="440081EE" w14:textId="453D2FCF" w:rsidR="002E2D67" w:rsidRPr="000D454F" w:rsidRDefault="002E2D67" w:rsidP="002E2D67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Carnet d`activités, Band 4</w:t>
            </w:r>
          </w:p>
        </w:tc>
        <w:tc>
          <w:tcPr>
            <w:tcW w:w="1225" w:type="dxa"/>
          </w:tcPr>
          <w:p w14:paraId="6285668B" w14:textId="173F9686" w:rsidR="002E2D67" w:rsidRPr="000D454F" w:rsidRDefault="002E2D67" w:rsidP="002E2D67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  <w:lang w:val="fr-FR"/>
              </w:rPr>
              <w:t>Cornelsen</w:t>
            </w:r>
          </w:p>
        </w:tc>
        <w:tc>
          <w:tcPr>
            <w:tcW w:w="1985" w:type="dxa"/>
          </w:tcPr>
          <w:p w14:paraId="32BBCF98" w14:textId="706A5D4C" w:rsidR="002E2D67" w:rsidRPr="000D454F" w:rsidRDefault="002E2D67" w:rsidP="002E2D67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  <w:lang w:val="fr-FR"/>
              </w:rPr>
              <w:t>978-3-06-122006-8</w:t>
            </w:r>
          </w:p>
        </w:tc>
        <w:tc>
          <w:tcPr>
            <w:tcW w:w="895" w:type="dxa"/>
          </w:tcPr>
          <w:p w14:paraId="6A17BFAD" w14:textId="0E7B4817" w:rsidR="002E2D67" w:rsidRPr="000D454F" w:rsidRDefault="00C70373" w:rsidP="002E2D67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 xml:space="preserve">11,25 </w:t>
            </w:r>
            <w:r w:rsidR="00F30C9F" w:rsidRPr="000D454F">
              <w:rPr>
                <w:rFonts w:cs="Arial"/>
                <w:sz w:val="20"/>
                <w:lang w:val="fr-FR"/>
              </w:rPr>
              <w:t>€</w:t>
            </w:r>
          </w:p>
        </w:tc>
      </w:tr>
      <w:tr w:rsidR="00073716" w:rsidRPr="000D454F" w14:paraId="17E544C5" w14:textId="77777777" w:rsidTr="00E679EE">
        <w:tc>
          <w:tcPr>
            <w:tcW w:w="1951" w:type="dxa"/>
          </w:tcPr>
          <w:p w14:paraId="11799D65" w14:textId="77777777" w:rsidR="00073716" w:rsidRPr="000D454F" w:rsidRDefault="00073716" w:rsidP="00073716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Mathematik</w:t>
            </w:r>
          </w:p>
        </w:tc>
        <w:tc>
          <w:tcPr>
            <w:tcW w:w="4712" w:type="dxa"/>
          </w:tcPr>
          <w:p w14:paraId="0197E0BF" w14:textId="7853E4D0" w:rsidR="00073716" w:rsidRPr="000D454F" w:rsidRDefault="00073716" w:rsidP="00073716">
            <w:pPr>
              <w:spacing w:before="0"/>
              <w:rPr>
                <w:rFonts w:cs="Arial"/>
                <w:b/>
                <w:sz w:val="20"/>
              </w:rPr>
            </w:pPr>
            <w:r w:rsidRPr="000D454F">
              <w:rPr>
                <w:rFonts w:cs="Arial"/>
                <w:sz w:val="20"/>
              </w:rPr>
              <w:t>Arbeitsheft zu Lambacher Schweizer 10 (G9)</w:t>
            </w:r>
          </w:p>
        </w:tc>
        <w:tc>
          <w:tcPr>
            <w:tcW w:w="1225" w:type="dxa"/>
          </w:tcPr>
          <w:p w14:paraId="3A95A394" w14:textId="457DF832" w:rsidR="00073716" w:rsidRPr="000D454F" w:rsidRDefault="00073716" w:rsidP="00073716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Klett</w:t>
            </w:r>
          </w:p>
        </w:tc>
        <w:tc>
          <w:tcPr>
            <w:tcW w:w="1985" w:type="dxa"/>
          </w:tcPr>
          <w:p w14:paraId="19B13458" w14:textId="0CA78117" w:rsidR="00073716" w:rsidRPr="000D454F" w:rsidRDefault="00073716" w:rsidP="00073716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978-3-12-733806-5</w:t>
            </w:r>
          </w:p>
        </w:tc>
        <w:tc>
          <w:tcPr>
            <w:tcW w:w="895" w:type="dxa"/>
          </w:tcPr>
          <w:p w14:paraId="3E31CF2A" w14:textId="6E49F816" w:rsidR="00073716" w:rsidRPr="000D454F" w:rsidRDefault="00C70373" w:rsidP="00073716">
            <w:pPr>
              <w:spacing w:before="0"/>
              <w:rPr>
                <w:rFonts w:cs="Arial"/>
                <w:sz w:val="20"/>
              </w:rPr>
            </w:pPr>
            <w:r w:rsidRPr="000D454F">
              <w:rPr>
                <w:rFonts w:cs="Arial"/>
                <w:sz w:val="20"/>
              </w:rPr>
              <w:t>11,75</w:t>
            </w:r>
            <w:r w:rsidR="00073716" w:rsidRPr="000D454F">
              <w:rPr>
                <w:rFonts w:cs="Arial"/>
                <w:sz w:val="20"/>
              </w:rPr>
              <w:t xml:space="preserve"> €</w:t>
            </w:r>
          </w:p>
        </w:tc>
      </w:tr>
    </w:tbl>
    <w:p w14:paraId="2319C894" w14:textId="1150BD8D" w:rsidR="005333C5" w:rsidRPr="000D454F" w:rsidRDefault="005333C5" w:rsidP="000B16BA">
      <w:pPr>
        <w:spacing w:before="6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Stufe EF</w:t>
      </w:r>
    </w:p>
    <w:p w14:paraId="70879E42" w14:textId="77777777" w:rsidR="00BC6A93" w:rsidRPr="000D454F" w:rsidRDefault="00BC6A93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>Übungsmaterial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36"/>
        <w:gridCol w:w="4604"/>
        <w:gridCol w:w="1305"/>
        <w:gridCol w:w="1931"/>
        <w:gridCol w:w="986"/>
      </w:tblGrid>
      <w:tr w:rsidR="00783422" w:rsidRPr="000D454F" w14:paraId="0EDCD56E" w14:textId="77777777" w:rsidTr="00742722">
        <w:tc>
          <w:tcPr>
            <w:tcW w:w="1955" w:type="dxa"/>
          </w:tcPr>
          <w:p w14:paraId="1DCF4A1B" w14:textId="32CFF935" w:rsidR="00763865" w:rsidRPr="000D454F" w:rsidRDefault="00583F0B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Spanisch</w:t>
            </w:r>
          </w:p>
        </w:tc>
        <w:tc>
          <w:tcPr>
            <w:tcW w:w="4674" w:type="dxa"/>
            <w:vAlign w:val="bottom"/>
          </w:tcPr>
          <w:p w14:paraId="345AB8AA" w14:textId="44665DEB" w:rsidR="00763865" w:rsidRPr="000D454F" w:rsidRDefault="00583F0B" w:rsidP="009E4F4E">
            <w:pPr>
              <w:spacing w:before="0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D454F">
              <w:rPr>
                <w:rFonts w:cs="Arial"/>
                <w:sz w:val="20"/>
                <w:lang w:val="en-US"/>
              </w:rPr>
              <w:t xml:space="preserve">Encuentros hoy 1 </w:t>
            </w:r>
            <w:proofErr w:type="spellStart"/>
            <w:r w:rsidRPr="000D454F">
              <w:rPr>
                <w:rFonts w:cs="Arial"/>
                <w:sz w:val="20"/>
                <w:lang w:val="en-US"/>
              </w:rPr>
              <w:t>Cuaderno</w:t>
            </w:r>
            <w:proofErr w:type="spellEnd"/>
            <w:r w:rsidRPr="000D454F">
              <w:rPr>
                <w:rFonts w:cs="Arial"/>
                <w:sz w:val="20"/>
                <w:lang w:val="en-US"/>
              </w:rPr>
              <w:t xml:space="preserve"> de </w:t>
            </w:r>
            <w:proofErr w:type="spellStart"/>
            <w:r w:rsidRPr="000D454F">
              <w:rPr>
                <w:rFonts w:cs="Arial"/>
                <w:sz w:val="20"/>
                <w:lang w:val="en-US"/>
              </w:rPr>
              <w:t>ejercicios</w:t>
            </w:r>
            <w:proofErr w:type="spellEnd"/>
            <w:r w:rsidR="0032418C" w:rsidRPr="000D454F">
              <w:rPr>
                <w:rFonts w:cs="Arial"/>
                <w:sz w:val="20"/>
                <w:lang w:val="en-US"/>
              </w:rPr>
              <w:t>, Bd. 1</w:t>
            </w:r>
          </w:p>
        </w:tc>
        <w:tc>
          <w:tcPr>
            <w:tcW w:w="1309" w:type="dxa"/>
            <w:vAlign w:val="bottom"/>
          </w:tcPr>
          <w:p w14:paraId="176B16D8" w14:textId="4A279D17" w:rsidR="00763865" w:rsidRPr="000D454F" w:rsidRDefault="00763865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Cornelsen</w:t>
            </w:r>
          </w:p>
        </w:tc>
        <w:tc>
          <w:tcPr>
            <w:tcW w:w="1951" w:type="dxa"/>
            <w:vAlign w:val="bottom"/>
          </w:tcPr>
          <w:p w14:paraId="02582215" w14:textId="09A655C5" w:rsidR="00763865" w:rsidRPr="000D454F" w:rsidRDefault="00583F0B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sz w:val="20"/>
              </w:rPr>
              <w:t>978-3-06-121869-0</w:t>
            </w:r>
          </w:p>
        </w:tc>
        <w:tc>
          <w:tcPr>
            <w:tcW w:w="992" w:type="dxa"/>
            <w:vAlign w:val="bottom"/>
          </w:tcPr>
          <w:p w14:paraId="0A20294B" w14:textId="10218F46" w:rsidR="00763865" w:rsidRPr="000D454F" w:rsidRDefault="00F0474B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1</w:t>
            </w:r>
            <w:r w:rsidR="00C70373" w:rsidRPr="000D454F">
              <w:rPr>
                <w:rFonts w:cs="Arial"/>
                <w:color w:val="000000" w:themeColor="text1"/>
                <w:sz w:val="20"/>
              </w:rPr>
              <w:t>4</w:t>
            </w:r>
            <w:r w:rsidRPr="000D454F">
              <w:rPr>
                <w:rFonts w:cs="Arial"/>
                <w:color w:val="000000" w:themeColor="text1"/>
                <w:sz w:val="20"/>
              </w:rPr>
              <w:t>,</w:t>
            </w:r>
            <w:r w:rsidR="00C70373" w:rsidRPr="000D454F">
              <w:rPr>
                <w:rFonts w:cs="Arial"/>
                <w:color w:val="000000" w:themeColor="text1"/>
                <w:sz w:val="20"/>
              </w:rPr>
              <w:t>50</w:t>
            </w:r>
            <w:r w:rsidR="00763865" w:rsidRPr="000D454F">
              <w:rPr>
                <w:rFonts w:cs="Arial"/>
                <w:color w:val="000000" w:themeColor="text1"/>
                <w:sz w:val="20"/>
              </w:rPr>
              <w:t xml:space="preserve"> €</w:t>
            </w:r>
          </w:p>
        </w:tc>
      </w:tr>
    </w:tbl>
    <w:p w14:paraId="21A9A5EE" w14:textId="044F4DBE" w:rsidR="005333C5" w:rsidRPr="000D454F" w:rsidRDefault="005333C5" w:rsidP="000B16BA">
      <w:pPr>
        <w:spacing w:before="60"/>
        <w:rPr>
          <w:rFonts w:cs="Arial"/>
          <w:b/>
          <w:color w:val="000000" w:themeColor="text1"/>
          <w:sz w:val="20"/>
        </w:rPr>
      </w:pPr>
      <w:r w:rsidRPr="000D454F">
        <w:rPr>
          <w:rFonts w:cs="Arial"/>
          <w:b/>
          <w:color w:val="000000" w:themeColor="text1"/>
          <w:sz w:val="20"/>
        </w:rPr>
        <w:t>Stufe Q1/2</w:t>
      </w:r>
    </w:p>
    <w:p w14:paraId="6DCA9AF2" w14:textId="10DBE1FE" w:rsidR="00DD21B2" w:rsidRPr="000D454F" w:rsidRDefault="00DD21B2" w:rsidP="009E4F4E">
      <w:pPr>
        <w:spacing w:before="0"/>
        <w:rPr>
          <w:rFonts w:cs="Arial"/>
          <w:color w:val="000000" w:themeColor="text1"/>
          <w:sz w:val="20"/>
        </w:rPr>
      </w:pPr>
      <w:r w:rsidRPr="000D454F">
        <w:rPr>
          <w:rFonts w:cs="Arial"/>
          <w:color w:val="000000" w:themeColor="text1"/>
          <w:sz w:val="20"/>
        </w:rPr>
        <w:t xml:space="preserve">Lernmittel aus dem Eigenanteil 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B510A" w:rsidRPr="000D454F" w14:paraId="568EAE52" w14:textId="77777777" w:rsidTr="0032418C">
        <w:tc>
          <w:tcPr>
            <w:tcW w:w="10768" w:type="dxa"/>
          </w:tcPr>
          <w:p w14:paraId="70325909" w14:textId="0C2ECD2D" w:rsidR="003B510A" w:rsidRPr="000D454F" w:rsidRDefault="003B510A" w:rsidP="009E4F4E">
            <w:pPr>
              <w:spacing w:before="0"/>
              <w:rPr>
                <w:rFonts w:cs="Arial"/>
                <w:color w:val="000000" w:themeColor="text1"/>
                <w:sz w:val="20"/>
              </w:rPr>
            </w:pPr>
            <w:r w:rsidRPr="000D454F">
              <w:rPr>
                <w:rFonts w:cs="Arial"/>
                <w:color w:val="000000" w:themeColor="text1"/>
                <w:sz w:val="20"/>
              </w:rPr>
              <w:t>Lehrbücher der Leistungskurse</w:t>
            </w:r>
          </w:p>
        </w:tc>
      </w:tr>
    </w:tbl>
    <w:p w14:paraId="0CC8EC29" w14:textId="77777777" w:rsidR="00DD21B2" w:rsidRPr="000D454F" w:rsidRDefault="00DD21B2" w:rsidP="009E4F4E">
      <w:pPr>
        <w:spacing w:before="0"/>
        <w:rPr>
          <w:rFonts w:cs="Arial"/>
          <w:color w:val="000000" w:themeColor="text1"/>
          <w:sz w:val="20"/>
        </w:rPr>
      </w:pPr>
    </w:p>
    <w:sectPr w:rsidR="00DD21B2" w:rsidRPr="000D454F" w:rsidSect="00DF2699">
      <w:headerReference w:type="default" r:id="rId8"/>
      <w:pgSz w:w="11906" w:h="16838"/>
      <w:pgMar w:top="1418" w:right="567" w:bottom="1134" w:left="567" w:header="72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CBCEB" w14:textId="77777777" w:rsidR="006B5EB9" w:rsidRDefault="006B5EB9">
      <w:r>
        <w:separator/>
      </w:r>
    </w:p>
  </w:endnote>
  <w:endnote w:type="continuationSeparator" w:id="0">
    <w:p w14:paraId="6FF63A1A" w14:textId="77777777" w:rsidR="006B5EB9" w:rsidRDefault="006B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39B6" w14:textId="77777777" w:rsidR="006B5EB9" w:rsidRDefault="006B5EB9">
      <w:r>
        <w:separator/>
      </w:r>
    </w:p>
  </w:footnote>
  <w:footnote w:type="continuationSeparator" w:id="0">
    <w:p w14:paraId="6EF5D527" w14:textId="77777777" w:rsidR="006B5EB9" w:rsidRDefault="006B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F9E4" w14:textId="0DAAC15A" w:rsidR="00806176" w:rsidRPr="009D06D7" w:rsidRDefault="00806176" w:rsidP="009D06D7">
    <w:pPr>
      <w:spacing w:before="360"/>
      <w:jc w:val="right"/>
      <w:rPr>
        <w:rFonts w:ascii="Century Gothic" w:hAnsi="Century Gothic"/>
      </w:rPr>
    </w:pP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5F36CC" wp14:editId="44C5EB9A">
              <wp:simplePos x="0" y="0"/>
              <wp:positionH relativeFrom="column">
                <wp:posOffset>-48260</wp:posOffset>
              </wp:positionH>
              <wp:positionV relativeFrom="paragraph">
                <wp:posOffset>2540</wp:posOffset>
              </wp:positionV>
              <wp:extent cx="1650365" cy="636905"/>
              <wp:effectExtent l="2540" t="2540" r="0" b="0"/>
              <wp:wrapSquare wrapText="righ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636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F633A" w14:textId="77777777" w:rsidR="00806176" w:rsidRPr="0033512D" w:rsidRDefault="00806176" w:rsidP="009D06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AA727E" wp14:editId="3FF7495B">
                                <wp:extent cx="1440180" cy="469265"/>
                                <wp:effectExtent l="19050" t="0" r="7620" b="0"/>
                                <wp:docPr id="1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contrast="26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0180" cy="4692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F36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.8pt;margin-top:.2pt;width:129.95pt;height:50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" stroked="f">
              <v:textbox style="mso-fit-shape-to-text:t">
                <w:txbxContent>
                  <w:p w14:paraId="455F633A" w14:textId="77777777" w:rsidR="00806176" w:rsidRPr="0033512D" w:rsidRDefault="00806176" w:rsidP="009D06D7">
                    <w:r>
                      <w:rPr>
                        <w:noProof/>
                      </w:rPr>
                      <w:drawing>
                        <wp:inline distT="0" distB="0" distL="0" distR="0" wp14:anchorId="62AA727E" wp14:editId="3FF7495B">
                          <wp:extent cx="1440180" cy="469265"/>
                          <wp:effectExtent l="19050" t="0" r="7620" b="0"/>
                          <wp:docPr id="1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lum contrast="26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0180" cy="469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right"/>
            </v:shape>
          </w:pict>
        </mc:Fallback>
      </mc:AlternateContent>
    </w:r>
    <w:r w:rsidR="005333C5">
      <w:rPr>
        <w:rFonts w:ascii="Century Gothic" w:hAnsi="Century Gothic"/>
      </w:rPr>
      <w:t xml:space="preserve">Dr. </w:t>
    </w:r>
    <w:r w:rsidR="00D76A46">
      <w:rPr>
        <w:rFonts w:ascii="Century Gothic" w:hAnsi="Century Gothic"/>
      </w:rPr>
      <w:t>Szczekalla</w:t>
    </w:r>
  </w:p>
  <w:p w14:paraId="71C46DE7" w14:textId="56C1D9B6" w:rsidR="00806176" w:rsidRDefault="006B0FB0" w:rsidP="009D06D7">
    <w:pPr>
      <w:spacing w:before="0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S</w:t>
    </w:r>
    <w:r w:rsidR="005333C5">
      <w:rPr>
        <w:rFonts w:ascii="Century Gothic" w:hAnsi="Century Gothic"/>
        <w:sz w:val="16"/>
        <w:szCs w:val="16"/>
      </w:rPr>
      <w:t>chulleiter</w:t>
    </w:r>
  </w:p>
  <w:p w14:paraId="35BCE40C" w14:textId="77777777" w:rsidR="0032418C" w:rsidRPr="009D06D7" w:rsidRDefault="0032418C" w:rsidP="009D06D7">
    <w:pPr>
      <w:spacing w:before="0"/>
      <w:jc w:val="right"/>
      <w:rPr>
        <w:rFonts w:ascii="Century Gothic" w:hAnsi="Century Gothic"/>
        <w:sz w:val="16"/>
        <w:szCs w:val="16"/>
      </w:rPr>
    </w:pPr>
  </w:p>
  <w:p w14:paraId="53EC04B0" w14:textId="1415D712" w:rsidR="0032418C" w:rsidRPr="0032418C" w:rsidRDefault="00806176" w:rsidP="0032418C">
    <w:pPr>
      <w:tabs>
        <w:tab w:val="right" w:pos="9072"/>
      </w:tabs>
      <w:spacing w:before="160"/>
      <w:jc w:val="left"/>
      <w:rPr>
        <w:rFonts w:ascii="Century Gothic" w:hAnsi="Century Gothic" w:cs="Arial"/>
        <w:caps/>
        <w:spacing w:val="4"/>
        <w:sz w:val="16"/>
        <w:szCs w:val="16"/>
      </w:rPr>
    </w:pPr>
    <w:r w:rsidRPr="000A29E3">
      <w:rPr>
        <w:rFonts w:ascii="Century Gothic" w:hAnsi="Century Gothic" w:cs="Arial"/>
        <w:spacing w:val="4"/>
        <w:sz w:val="16"/>
        <w:szCs w:val="16"/>
      </w:rPr>
      <w:t>EMIL-FISCHER-GYMNASIUM</w:t>
    </w:r>
    <w:r>
      <w:rPr>
        <w:rFonts w:ascii="Century Gothic" w:hAnsi="Century Gothic" w:cs="Arial"/>
        <w:spacing w:val="4"/>
        <w:sz w:val="16"/>
        <w:szCs w:val="16"/>
      </w:rPr>
      <w:t xml:space="preserve"> </w:t>
    </w:r>
    <w:r w:rsidRPr="00354B86">
      <w:rPr>
        <w:rFonts w:ascii="Century Gothic" w:hAnsi="Century Gothic" w:cs="Arial"/>
        <w:caps/>
        <w:spacing w:val="4"/>
        <w:sz w:val="16"/>
        <w:szCs w:val="16"/>
      </w:rPr>
      <w:t>Euskirchen</w:t>
    </w:r>
  </w:p>
  <w:p w14:paraId="5437E3FA" w14:textId="63CD73B0" w:rsidR="00806176" w:rsidRPr="006D5F0C" w:rsidRDefault="00F029D3" w:rsidP="009D06D7">
    <w:pPr>
      <w:pStyle w:val="Kopfzeile"/>
      <w:spacing w:before="0" w:after="120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EC5553" wp14:editId="6D929B9E">
              <wp:simplePos x="0" y="0"/>
              <wp:positionH relativeFrom="column">
                <wp:posOffset>-48260</wp:posOffset>
              </wp:positionH>
              <wp:positionV relativeFrom="paragraph">
                <wp:posOffset>125095</wp:posOffset>
              </wp:positionV>
              <wp:extent cx="6844940" cy="2609"/>
              <wp:effectExtent l="0" t="0" r="38735" b="4826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4940" cy="2609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4E13D7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9.85pt" to="535.1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1640"/>
    <w:multiLevelType w:val="hybridMultilevel"/>
    <w:tmpl w:val="88E06D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701D6"/>
    <w:multiLevelType w:val="hybridMultilevel"/>
    <w:tmpl w:val="44642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D6C45"/>
    <w:multiLevelType w:val="hybridMultilevel"/>
    <w:tmpl w:val="DC925E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8B"/>
    <w:rsid w:val="000014C3"/>
    <w:rsid w:val="00014657"/>
    <w:rsid w:val="00034D12"/>
    <w:rsid w:val="000672F2"/>
    <w:rsid w:val="00073716"/>
    <w:rsid w:val="00080093"/>
    <w:rsid w:val="000A29E3"/>
    <w:rsid w:val="000B02E0"/>
    <w:rsid w:val="000B16BA"/>
    <w:rsid w:val="000B2792"/>
    <w:rsid w:val="000B2E90"/>
    <w:rsid w:val="000D454F"/>
    <w:rsid w:val="000D675A"/>
    <w:rsid w:val="000D6AE1"/>
    <w:rsid w:val="000E69BD"/>
    <w:rsid w:val="00105EBB"/>
    <w:rsid w:val="00162F0E"/>
    <w:rsid w:val="00172C6F"/>
    <w:rsid w:val="001746EA"/>
    <w:rsid w:val="00182E8C"/>
    <w:rsid w:val="0018714E"/>
    <w:rsid w:val="00191566"/>
    <w:rsid w:val="001A26DF"/>
    <w:rsid w:val="001B13F7"/>
    <w:rsid w:val="001B7B47"/>
    <w:rsid w:val="001C6C62"/>
    <w:rsid w:val="001E41A8"/>
    <w:rsid w:val="001F0B8E"/>
    <w:rsid w:val="001F512B"/>
    <w:rsid w:val="001F64A1"/>
    <w:rsid w:val="002002D3"/>
    <w:rsid w:val="00205853"/>
    <w:rsid w:val="002103ED"/>
    <w:rsid w:val="002473C0"/>
    <w:rsid w:val="00261CFF"/>
    <w:rsid w:val="00275AEF"/>
    <w:rsid w:val="00287AB1"/>
    <w:rsid w:val="00293822"/>
    <w:rsid w:val="00295134"/>
    <w:rsid w:val="002975C5"/>
    <w:rsid w:val="002A3D94"/>
    <w:rsid w:val="002B54F7"/>
    <w:rsid w:val="002C154F"/>
    <w:rsid w:val="002E2D67"/>
    <w:rsid w:val="003032DD"/>
    <w:rsid w:val="003146E6"/>
    <w:rsid w:val="0032379B"/>
    <w:rsid w:val="0032418C"/>
    <w:rsid w:val="0034235D"/>
    <w:rsid w:val="003440F3"/>
    <w:rsid w:val="00354B86"/>
    <w:rsid w:val="00356CBA"/>
    <w:rsid w:val="00364BF2"/>
    <w:rsid w:val="00377C13"/>
    <w:rsid w:val="0039548A"/>
    <w:rsid w:val="003A01E2"/>
    <w:rsid w:val="003A2188"/>
    <w:rsid w:val="003A4E06"/>
    <w:rsid w:val="003A7C65"/>
    <w:rsid w:val="003B0C71"/>
    <w:rsid w:val="003B1EF4"/>
    <w:rsid w:val="003B4A12"/>
    <w:rsid w:val="003B510A"/>
    <w:rsid w:val="003C79AB"/>
    <w:rsid w:val="003D3832"/>
    <w:rsid w:val="003E48CC"/>
    <w:rsid w:val="003E5D0D"/>
    <w:rsid w:val="003E6389"/>
    <w:rsid w:val="0041193D"/>
    <w:rsid w:val="004300CC"/>
    <w:rsid w:val="00443D91"/>
    <w:rsid w:val="00450FB2"/>
    <w:rsid w:val="00465BB9"/>
    <w:rsid w:val="004675ED"/>
    <w:rsid w:val="00476AEA"/>
    <w:rsid w:val="004850FB"/>
    <w:rsid w:val="00485874"/>
    <w:rsid w:val="00487D02"/>
    <w:rsid w:val="004A7906"/>
    <w:rsid w:val="004D6308"/>
    <w:rsid w:val="004E150F"/>
    <w:rsid w:val="004F43D9"/>
    <w:rsid w:val="00501C49"/>
    <w:rsid w:val="0050272A"/>
    <w:rsid w:val="00516278"/>
    <w:rsid w:val="00516419"/>
    <w:rsid w:val="00523868"/>
    <w:rsid w:val="00527862"/>
    <w:rsid w:val="005333C5"/>
    <w:rsid w:val="00580255"/>
    <w:rsid w:val="005810E7"/>
    <w:rsid w:val="00583F0B"/>
    <w:rsid w:val="00585E27"/>
    <w:rsid w:val="005A1E8D"/>
    <w:rsid w:val="005A4F77"/>
    <w:rsid w:val="005C3254"/>
    <w:rsid w:val="005D20FD"/>
    <w:rsid w:val="005D7F61"/>
    <w:rsid w:val="005E65B9"/>
    <w:rsid w:val="005F380F"/>
    <w:rsid w:val="006022C6"/>
    <w:rsid w:val="00646E1F"/>
    <w:rsid w:val="00650CA3"/>
    <w:rsid w:val="006572C3"/>
    <w:rsid w:val="0066110B"/>
    <w:rsid w:val="00665D8B"/>
    <w:rsid w:val="00666EEF"/>
    <w:rsid w:val="00680311"/>
    <w:rsid w:val="006862FC"/>
    <w:rsid w:val="00696950"/>
    <w:rsid w:val="006A2BFC"/>
    <w:rsid w:val="006A32A6"/>
    <w:rsid w:val="006A5ED2"/>
    <w:rsid w:val="006B0FB0"/>
    <w:rsid w:val="006B5EB9"/>
    <w:rsid w:val="006B7CE2"/>
    <w:rsid w:val="006D5F0C"/>
    <w:rsid w:val="006F641E"/>
    <w:rsid w:val="00715F33"/>
    <w:rsid w:val="00716264"/>
    <w:rsid w:val="00730D18"/>
    <w:rsid w:val="00736062"/>
    <w:rsid w:val="00742722"/>
    <w:rsid w:val="00750B8C"/>
    <w:rsid w:val="00756A00"/>
    <w:rsid w:val="00761665"/>
    <w:rsid w:val="00763865"/>
    <w:rsid w:val="00775C5F"/>
    <w:rsid w:val="00783422"/>
    <w:rsid w:val="0079003F"/>
    <w:rsid w:val="007A0834"/>
    <w:rsid w:val="00806176"/>
    <w:rsid w:val="0083402B"/>
    <w:rsid w:val="00854979"/>
    <w:rsid w:val="00857ED1"/>
    <w:rsid w:val="00862FB6"/>
    <w:rsid w:val="00864649"/>
    <w:rsid w:val="008773E9"/>
    <w:rsid w:val="008823C4"/>
    <w:rsid w:val="00885ED0"/>
    <w:rsid w:val="00892785"/>
    <w:rsid w:val="008A2E87"/>
    <w:rsid w:val="008B018E"/>
    <w:rsid w:val="008B0C7C"/>
    <w:rsid w:val="008B0FAD"/>
    <w:rsid w:val="008B4E41"/>
    <w:rsid w:val="008D2B9E"/>
    <w:rsid w:val="008D5F94"/>
    <w:rsid w:val="008E4DCD"/>
    <w:rsid w:val="008F2C4C"/>
    <w:rsid w:val="00904C3A"/>
    <w:rsid w:val="00906B91"/>
    <w:rsid w:val="00916AF3"/>
    <w:rsid w:val="00933486"/>
    <w:rsid w:val="0094056B"/>
    <w:rsid w:val="009448D2"/>
    <w:rsid w:val="0094596C"/>
    <w:rsid w:val="00963C6C"/>
    <w:rsid w:val="00964B56"/>
    <w:rsid w:val="00980108"/>
    <w:rsid w:val="009966C3"/>
    <w:rsid w:val="009A6FC9"/>
    <w:rsid w:val="009B58EB"/>
    <w:rsid w:val="009C32E0"/>
    <w:rsid w:val="009D06D7"/>
    <w:rsid w:val="009E4F4E"/>
    <w:rsid w:val="009F65F3"/>
    <w:rsid w:val="00A055C1"/>
    <w:rsid w:val="00A110AE"/>
    <w:rsid w:val="00A1380B"/>
    <w:rsid w:val="00A14981"/>
    <w:rsid w:val="00A3255B"/>
    <w:rsid w:val="00A32901"/>
    <w:rsid w:val="00A4055C"/>
    <w:rsid w:val="00A44D3C"/>
    <w:rsid w:val="00A47DB8"/>
    <w:rsid w:val="00A60BDF"/>
    <w:rsid w:val="00A62A51"/>
    <w:rsid w:val="00A6715C"/>
    <w:rsid w:val="00A70702"/>
    <w:rsid w:val="00A8496B"/>
    <w:rsid w:val="00A87271"/>
    <w:rsid w:val="00AA6270"/>
    <w:rsid w:val="00AB40DA"/>
    <w:rsid w:val="00AB57F3"/>
    <w:rsid w:val="00AC407B"/>
    <w:rsid w:val="00AD1E22"/>
    <w:rsid w:val="00AD79FB"/>
    <w:rsid w:val="00AE26C7"/>
    <w:rsid w:val="00AE5E9F"/>
    <w:rsid w:val="00AF4DD0"/>
    <w:rsid w:val="00B0046D"/>
    <w:rsid w:val="00B00E34"/>
    <w:rsid w:val="00B03AC7"/>
    <w:rsid w:val="00B04BB1"/>
    <w:rsid w:val="00B12B89"/>
    <w:rsid w:val="00B15DF8"/>
    <w:rsid w:val="00B336C6"/>
    <w:rsid w:val="00B35437"/>
    <w:rsid w:val="00B3689F"/>
    <w:rsid w:val="00B422CC"/>
    <w:rsid w:val="00B527BC"/>
    <w:rsid w:val="00B766B4"/>
    <w:rsid w:val="00B8325E"/>
    <w:rsid w:val="00B94416"/>
    <w:rsid w:val="00B9598B"/>
    <w:rsid w:val="00B95E2D"/>
    <w:rsid w:val="00BB4DE4"/>
    <w:rsid w:val="00BC24BA"/>
    <w:rsid w:val="00BC6A93"/>
    <w:rsid w:val="00BD1FF4"/>
    <w:rsid w:val="00BD2E04"/>
    <w:rsid w:val="00BD2F4A"/>
    <w:rsid w:val="00BE15BA"/>
    <w:rsid w:val="00BE7F97"/>
    <w:rsid w:val="00BF1EF9"/>
    <w:rsid w:val="00BF2840"/>
    <w:rsid w:val="00BF47A1"/>
    <w:rsid w:val="00BF4DF9"/>
    <w:rsid w:val="00C03325"/>
    <w:rsid w:val="00C15862"/>
    <w:rsid w:val="00C228B7"/>
    <w:rsid w:val="00C24828"/>
    <w:rsid w:val="00C517BD"/>
    <w:rsid w:val="00C547B7"/>
    <w:rsid w:val="00C565C3"/>
    <w:rsid w:val="00C66E05"/>
    <w:rsid w:val="00C70373"/>
    <w:rsid w:val="00C70FBF"/>
    <w:rsid w:val="00C80A15"/>
    <w:rsid w:val="00C9225E"/>
    <w:rsid w:val="00CA31CC"/>
    <w:rsid w:val="00CA3BAE"/>
    <w:rsid w:val="00CB0522"/>
    <w:rsid w:val="00CB1A3F"/>
    <w:rsid w:val="00CE3979"/>
    <w:rsid w:val="00CE3DB9"/>
    <w:rsid w:val="00CF0A19"/>
    <w:rsid w:val="00D104D3"/>
    <w:rsid w:val="00D23D71"/>
    <w:rsid w:val="00D30760"/>
    <w:rsid w:val="00D50AB2"/>
    <w:rsid w:val="00D53C02"/>
    <w:rsid w:val="00D6040D"/>
    <w:rsid w:val="00D66F44"/>
    <w:rsid w:val="00D7212A"/>
    <w:rsid w:val="00D76A46"/>
    <w:rsid w:val="00D8039C"/>
    <w:rsid w:val="00D94AE9"/>
    <w:rsid w:val="00D96CD6"/>
    <w:rsid w:val="00D96F4A"/>
    <w:rsid w:val="00DA3099"/>
    <w:rsid w:val="00DC085C"/>
    <w:rsid w:val="00DC6978"/>
    <w:rsid w:val="00DD21B2"/>
    <w:rsid w:val="00DD7C0B"/>
    <w:rsid w:val="00DE6B39"/>
    <w:rsid w:val="00DE75D9"/>
    <w:rsid w:val="00DF2699"/>
    <w:rsid w:val="00E01218"/>
    <w:rsid w:val="00E02334"/>
    <w:rsid w:val="00E058AC"/>
    <w:rsid w:val="00E13A22"/>
    <w:rsid w:val="00E16C93"/>
    <w:rsid w:val="00E1704C"/>
    <w:rsid w:val="00E2512B"/>
    <w:rsid w:val="00E33359"/>
    <w:rsid w:val="00E34B8D"/>
    <w:rsid w:val="00E357A4"/>
    <w:rsid w:val="00E40C51"/>
    <w:rsid w:val="00E873A5"/>
    <w:rsid w:val="00EC6436"/>
    <w:rsid w:val="00EF2394"/>
    <w:rsid w:val="00EF4D8E"/>
    <w:rsid w:val="00EF7165"/>
    <w:rsid w:val="00F029D3"/>
    <w:rsid w:val="00F0474B"/>
    <w:rsid w:val="00F13385"/>
    <w:rsid w:val="00F20B4A"/>
    <w:rsid w:val="00F30C9F"/>
    <w:rsid w:val="00F50B53"/>
    <w:rsid w:val="00F54054"/>
    <w:rsid w:val="00F57AE0"/>
    <w:rsid w:val="00F70B5B"/>
    <w:rsid w:val="00F748E9"/>
    <w:rsid w:val="00FB6F40"/>
    <w:rsid w:val="00FC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FFC4BFE"/>
  <w15:docId w15:val="{38D4071F-7E4D-41B3-A469-011A7B52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6AF3"/>
    <w:pPr>
      <w:spacing w:before="120"/>
      <w:jc w:val="both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16A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916AF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16AF3"/>
  </w:style>
  <w:style w:type="paragraph" w:styleId="Sprechblasentext">
    <w:name w:val="Balloon Text"/>
    <w:basedOn w:val="Standard"/>
    <w:link w:val="SprechblasentextZchn"/>
    <w:rsid w:val="00B9598B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9598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9598B"/>
    <w:pPr>
      <w:ind w:left="720"/>
      <w:contextualSpacing/>
    </w:pPr>
  </w:style>
  <w:style w:type="character" w:customStyle="1" w:styleId="size10">
    <w:name w:val="size10"/>
    <w:basedOn w:val="Absatz-Standardschriftart"/>
    <w:rsid w:val="00D7212A"/>
  </w:style>
  <w:style w:type="character" w:customStyle="1" w:styleId="txtmittelrot">
    <w:name w:val="txtmittelrot"/>
    <w:basedOn w:val="Absatz-Standardschriftart"/>
    <w:rsid w:val="00D7212A"/>
  </w:style>
  <w:style w:type="character" w:customStyle="1" w:styleId="FuzeileZchn">
    <w:name w:val="Fußzeile Zchn"/>
    <w:basedOn w:val="Absatz-Standardschriftart"/>
    <w:link w:val="Fuzeile"/>
    <w:uiPriority w:val="99"/>
    <w:rsid w:val="00D7212A"/>
    <w:rPr>
      <w:rFonts w:ascii="Arial" w:hAnsi="Arial"/>
      <w:sz w:val="22"/>
    </w:rPr>
  </w:style>
  <w:style w:type="table" w:styleId="Tabellenraster">
    <w:name w:val="Table Grid"/>
    <w:basedOn w:val="NormaleTabelle"/>
    <w:rsid w:val="009A6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sbn">
    <w:name w:val="product-isbn"/>
    <w:basedOn w:val="Absatz-Standardschriftart"/>
    <w:rsid w:val="00583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9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lexandra\Anwendungsdaten\Microsoft\Templates\BriefeAlexa\efg_intern_neu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8B03-DD14-43FB-A28C-992C298C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efg_intern_neu</Template>
  <TotalTime>0</TotalTime>
  <Pages>1</Pages>
  <Words>289</Words>
  <Characters>1879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Dreiseidler</dc:creator>
  <cp:lastModifiedBy>Schocke, Volkmar</cp:lastModifiedBy>
  <cp:revision>8</cp:revision>
  <cp:lastPrinted>2025-07-08T09:11:00Z</cp:lastPrinted>
  <dcterms:created xsi:type="dcterms:W3CDTF">2026-06-17T07:11:00Z</dcterms:created>
  <dcterms:modified xsi:type="dcterms:W3CDTF">2026-06-17T07:21:00Z</dcterms:modified>
</cp:coreProperties>
</file>